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079" w:rsidRPr="002B2138" w:rsidRDefault="00B21079" w:rsidP="00F244A2">
      <w:pPr>
        <w:spacing w:after="0" w:line="360" w:lineRule="auto"/>
        <w:jc w:val="center"/>
        <w:rPr>
          <w:rFonts w:ascii="Georgia" w:hAnsi="Georgia" w:cs="Georgia"/>
          <w:b/>
          <w:bCs/>
          <w:sz w:val="28"/>
          <w:szCs w:val="28"/>
        </w:rPr>
      </w:pPr>
      <w:r>
        <w:rPr>
          <w:noProof/>
          <w:lang w:eastAsia="en-AU"/>
        </w:rPr>
        <w:pict>
          <v:shapetype id="_x0000_t202" coordsize="21600,21600" o:spt="202" path="m,l,21600r21600,l21600,xe">
            <v:stroke joinstyle="miter"/>
            <v:path gradientshapeok="t" o:connecttype="rect"/>
          </v:shapetype>
          <v:shape id="Text Box 2" o:spid="_x0000_s1026" type="#_x0000_t202" style="position:absolute;left:0;text-align:left;margin-left:-6.75pt;margin-top:0;width:141.75pt;height:133.5pt;z-index:251658240;visibility:visible;mso-wrap-distance-top:3.6pt;mso-wrap-distance-bottom:3.6pt" stroked="f">
            <v:textbox>
              <w:txbxContent>
                <w:p w:rsidR="00B21079" w:rsidRDefault="00B21079" w:rsidP="00EE2B34">
                  <w:r w:rsidRPr="009C6131">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ShapeDescription automatically generated" style="width:123.75pt;height:123.75pt;visibility:visible">
                        <v:imagedata r:id="rId7" o:title=""/>
                      </v:shape>
                    </w:pict>
                  </w:r>
                </w:p>
              </w:txbxContent>
            </v:textbox>
            <w10:wrap type="square"/>
          </v:shape>
        </w:pict>
      </w:r>
      <w:r w:rsidRPr="002B2138">
        <w:rPr>
          <w:rFonts w:ascii="Georgia" w:hAnsi="Georgia" w:cs="Georgia"/>
          <w:b/>
          <w:bCs/>
          <w:sz w:val="28"/>
          <w:szCs w:val="28"/>
        </w:rPr>
        <w:t xml:space="preserve">Judge's Report - Term </w:t>
      </w:r>
      <w:r>
        <w:rPr>
          <w:rFonts w:ascii="Georgia" w:hAnsi="Georgia" w:cs="Georgia"/>
          <w:b/>
          <w:bCs/>
          <w:sz w:val="28"/>
          <w:szCs w:val="28"/>
        </w:rPr>
        <w:t>1</w:t>
      </w:r>
      <w:r w:rsidRPr="002B2138">
        <w:rPr>
          <w:rFonts w:ascii="Georgia" w:hAnsi="Georgia" w:cs="Georgia"/>
          <w:b/>
          <w:bCs/>
          <w:sz w:val="28"/>
          <w:szCs w:val="28"/>
        </w:rPr>
        <w:t>, 202</w:t>
      </w:r>
      <w:r>
        <w:rPr>
          <w:rFonts w:ascii="Georgia" w:hAnsi="Georgia" w:cs="Georgia"/>
          <w:b/>
          <w:bCs/>
          <w:sz w:val="28"/>
          <w:szCs w:val="28"/>
        </w:rPr>
        <w:t>4</w:t>
      </w:r>
    </w:p>
    <w:p w:rsidR="00B21079" w:rsidRPr="002B2138" w:rsidRDefault="00B21079" w:rsidP="00F244A2">
      <w:pPr>
        <w:pBdr>
          <w:bottom w:val="single" w:sz="4" w:space="1" w:color="auto"/>
        </w:pBdr>
        <w:spacing w:after="0" w:line="360" w:lineRule="auto"/>
        <w:jc w:val="center"/>
        <w:rPr>
          <w:rFonts w:ascii="Georgia" w:hAnsi="Georgia" w:cs="Georgia"/>
          <w:b/>
          <w:bCs/>
          <w:sz w:val="28"/>
          <w:szCs w:val="28"/>
        </w:rPr>
      </w:pPr>
      <w:r w:rsidRPr="002B2138">
        <w:rPr>
          <w:rFonts w:ascii="Georgia" w:hAnsi="Georgia" w:cs="Georgia"/>
          <w:b/>
          <w:bCs/>
          <w:sz w:val="28"/>
          <w:szCs w:val="28"/>
        </w:rPr>
        <w:t xml:space="preserve">Theme: </w:t>
      </w:r>
      <w:r>
        <w:rPr>
          <w:rFonts w:ascii="Georgia" w:hAnsi="Georgia" w:cs="Georgia"/>
          <w:b/>
          <w:bCs/>
          <w:sz w:val="28"/>
          <w:szCs w:val="28"/>
        </w:rPr>
        <w:t>ADDICTION</w:t>
      </w:r>
    </w:p>
    <w:p w:rsidR="00B21079" w:rsidRPr="0034219E" w:rsidRDefault="00B21079" w:rsidP="00F244A2">
      <w:pPr>
        <w:spacing w:after="0" w:line="360" w:lineRule="auto"/>
        <w:rPr>
          <w:rFonts w:ascii="Georgia" w:hAnsi="Georgia" w:cs="Georgia"/>
        </w:rPr>
      </w:pPr>
    </w:p>
    <w:p w:rsidR="00B21079" w:rsidRDefault="00B21079" w:rsidP="0034219E">
      <w:pPr>
        <w:spacing w:after="0" w:line="360" w:lineRule="auto"/>
        <w:rPr>
          <w:rFonts w:ascii="Georgia" w:hAnsi="Georgia" w:cs="Georgia"/>
          <w:sz w:val="24"/>
          <w:szCs w:val="24"/>
        </w:rPr>
      </w:pPr>
      <w:r>
        <w:rPr>
          <w:rFonts w:ascii="Georgia" w:hAnsi="Georgia" w:cs="Georgia"/>
          <w:sz w:val="24"/>
          <w:szCs w:val="24"/>
        </w:rPr>
        <w:t xml:space="preserve">Booyah! </w:t>
      </w:r>
      <w:r w:rsidRPr="006661B9">
        <w:rPr>
          <w:rFonts w:ascii="Georgia" w:hAnsi="Georgia" w:cs="Georgia"/>
          <w:sz w:val="24"/>
          <w:szCs w:val="24"/>
        </w:rPr>
        <w:t xml:space="preserve">We kicked off </w:t>
      </w:r>
      <w:r>
        <w:rPr>
          <w:rFonts w:ascii="Georgia" w:hAnsi="Georgia" w:cs="Georgia"/>
          <w:sz w:val="24"/>
          <w:szCs w:val="24"/>
        </w:rPr>
        <w:t>2024</w:t>
      </w:r>
      <w:r w:rsidRPr="006661B9">
        <w:rPr>
          <w:rFonts w:ascii="Georgia" w:hAnsi="Georgia" w:cs="Georgia"/>
          <w:sz w:val="24"/>
          <w:szCs w:val="24"/>
        </w:rPr>
        <w:t xml:space="preserve"> with a </w:t>
      </w:r>
      <w:r>
        <w:rPr>
          <w:rFonts w:ascii="Georgia" w:hAnsi="Georgia" w:cs="Georgia"/>
          <w:sz w:val="24"/>
          <w:szCs w:val="24"/>
        </w:rPr>
        <w:t xml:space="preserve">literary </w:t>
      </w:r>
      <w:r w:rsidRPr="006661B9">
        <w:rPr>
          <w:rFonts w:ascii="Georgia" w:hAnsi="Georgia" w:cs="Georgia"/>
          <w:sz w:val="24"/>
          <w:szCs w:val="24"/>
        </w:rPr>
        <w:t xml:space="preserve">bang, receiving a record-breaking 482 entries from across Australia! The energy and creativity in this </w:t>
      </w:r>
      <w:r>
        <w:rPr>
          <w:rFonts w:ascii="Georgia" w:hAnsi="Georgia" w:cs="Georgia"/>
          <w:sz w:val="24"/>
          <w:szCs w:val="24"/>
        </w:rPr>
        <w:t>term’s</w:t>
      </w:r>
      <w:r w:rsidRPr="006661B9">
        <w:rPr>
          <w:rFonts w:ascii="Georgia" w:hAnsi="Georgia" w:cs="Georgia"/>
          <w:sz w:val="24"/>
          <w:szCs w:val="24"/>
        </w:rPr>
        <w:t xml:space="preserve"> micro fiction comp </w:t>
      </w:r>
      <w:r>
        <w:rPr>
          <w:rFonts w:ascii="Georgia" w:hAnsi="Georgia" w:cs="Georgia"/>
          <w:sz w:val="24"/>
          <w:szCs w:val="24"/>
        </w:rPr>
        <w:t>was</w:t>
      </w:r>
      <w:r w:rsidRPr="006661B9">
        <w:rPr>
          <w:rFonts w:ascii="Georgia" w:hAnsi="Georgia" w:cs="Georgia"/>
          <w:sz w:val="24"/>
          <w:szCs w:val="24"/>
        </w:rPr>
        <w:t xml:space="preserve"> off the charts, with talented young writers from coast to coast showing us how it's done</w:t>
      </w:r>
      <w:r>
        <w:rPr>
          <w:rFonts w:ascii="Georgia" w:hAnsi="Georgia" w:cs="Georgia"/>
          <w:sz w:val="24"/>
          <w:szCs w:val="24"/>
        </w:rPr>
        <w:t>!</w:t>
      </w:r>
    </w:p>
    <w:p w:rsidR="00B21079" w:rsidRDefault="00B21079" w:rsidP="0034219E">
      <w:pPr>
        <w:spacing w:after="0" w:line="360" w:lineRule="auto"/>
        <w:rPr>
          <w:rFonts w:ascii="Georgia" w:hAnsi="Georgia" w:cs="Georgia"/>
          <w:sz w:val="24"/>
          <w:szCs w:val="24"/>
        </w:rPr>
      </w:pPr>
    </w:p>
    <w:p w:rsidR="00B21079" w:rsidRPr="0034219E" w:rsidRDefault="00B21079" w:rsidP="0034219E">
      <w:pPr>
        <w:spacing w:after="0" w:line="360" w:lineRule="auto"/>
        <w:rPr>
          <w:rFonts w:ascii="Georgia" w:hAnsi="Georgia" w:cs="Georgia"/>
          <w:sz w:val="24"/>
          <w:szCs w:val="24"/>
        </w:rPr>
      </w:pPr>
      <w:r>
        <w:rPr>
          <w:rFonts w:ascii="Georgia" w:hAnsi="Georgia" w:cs="Georgia"/>
          <w:sz w:val="24"/>
          <w:szCs w:val="24"/>
        </w:rPr>
        <w:t xml:space="preserve">Thanks to </w:t>
      </w:r>
      <w:r w:rsidRPr="0034219E">
        <w:rPr>
          <w:rFonts w:ascii="Georgia" w:hAnsi="Georgia" w:cs="Georgia"/>
          <w:sz w:val="24"/>
          <w:szCs w:val="24"/>
        </w:rPr>
        <w:t xml:space="preserve">all our Little Stories, Big Ideas teachers, parents, carers, sponsors, supporters, and of course, our amazing entrants! The </w:t>
      </w:r>
      <w:r>
        <w:rPr>
          <w:rFonts w:ascii="Georgia" w:hAnsi="Georgia" w:cs="Georgia"/>
          <w:sz w:val="24"/>
          <w:szCs w:val="24"/>
        </w:rPr>
        <w:t>electric buzz</w:t>
      </w:r>
      <w:r w:rsidRPr="0034219E">
        <w:rPr>
          <w:rFonts w:ascii="Georgia" w:hAnsi="Georgia" w:cs="Georgia"/>
          <w:sz w:val="24"/>
          <w:szCs w:val="24"/>
        </w:rPr>
        <w:t xml:space="preserve"> of a new school year is behind us now, and we've already taken the leap into Term 2 (how did that happen so fast</w:t>
      </w:r>
      <w:r w:rsidRPr="0034219E">
        <w:rPr>
          <w:rFonts w:ascii="Times New Roman" w:hAnsi="Times New Roman" w:cs="Times New Roman"/>
          <w:sz w:val="24"/>
          <w:szCs w:val="24"/>
        </w:rPr>
        <w:t>‽</w:t>
      </w:r>
      <w:r w:rsidRPr="0034219E">
        <w:rPr>
          <w:rFonts w:ascii="Georgia" w:hAnsi="Georgia" w:cs="Georgia"/>
          <w:sz w:val="24"/>
          <w:szCs w:val="24"/>
        </w:rPr>
        <w:t>) but let's take a moment to reflect on the remarkable stories that came from our Term 1</w:t>
      </w:r>
      <w:r>
        <w:rPr>
          <w:rFonts w:ascii="Georgia" w:hAnsi="Georgia" w:cs="Georgia"/>
          <w:sz w:val="24"/>
          <w:szCs w:val="24"/>
        </w:rPr>
        <w:t>,</w:t>
      </w:r>
      <w:r w:rsidRPr="0034219E">
        <w:rPr>
          <w:rFonts w:ascii="Georgia" w:hAnsi="Georgia" w:cs="Georgia"/>
          <w:sz w:val="24"/>
          <w:szCs w:val="24"/>
        </w:rPr>
        <w:t xml:space="preserve"> 2024 competition, where the theme was 'Addiction.'</w:t>
      </w:r>
    </w:p>
    <w:p w:rsidR="00B21079" w:rsidRPr="0034219E" w:rsidRDefault="00B21079" w:rsidP="0034219E">
      <w:pPr>
        <w:spacing w:after="0" w:line="360" w:lineRule="auto"/>
        <w:rPr>
          <w:rFonts w:ascii="Georgia" w:hAnsi="Georgia" w:cs="Georgia"/>
          <w:sz w:val="24"/>
          <w:szCs w:val="24"/>
        </w:rPr>
      </w:pPr>
    </w:p>
    <w:p w:rsidR="00B21079" w:rsidRPr="0034219E" w:rsidRDefault="00B21079" w:rsidP="0034219E">
      <w:pPr>
        <w:spacing w:after="0" w:line="360" w:lineRule="auto"/>
        <w:rPr>
          <w:rFonts w:ascii="Georgia" w:hAnsi="Georgia" w:cs="Georgia"/>
          <w:sz w:val="24"/>
          <w:szCs w:val="24"/>
        </w:rPr>
      </w:pPr>
      <w:r w:rsidRPr="0034219E">
        <w:rPr>
          <w:rFonts w:ascii="Georgia" w:hAnsi="Georgia" w:cs="Georgia"/>
          <w:sz w:val="24"/>
          <w:szCs w:val="24"/>
        </w:rPr>
        <w:t>As we reviewed the submissions, we were struck by the depth and honesty of the stories these young writers created. The theme of 'Addiction' inspired a wide range of interpretations, from stories that examined battles with substance abuse to those that explored technology, social media, and even addiction to success and achievement. Each entry offered a unique perspective, revealing the complexities and challenges that come with addiction, along with moments of hope, redemption and humour.</w:t>
      </w:r>
    </w:p>
    <w:p w:rsidR="00B21079" w:rsidRPr="0034219E" w:rsidRDefault="00B21079" w:rsidP="0034219E">
      <w:pPr>
        <w:spacing w:after="0" w:line="360" w:lineRule="auto"/>
        <w:rPr>
          <w:rFonts w:ascii="Georgia" w:hAnsi="Georgia" w:cs="Georgia"/>
          <w:sz w:val="24"/>
          <w:szCs w:val="24"/>
        </w:rPr>
      </w:pPr>
    </w:p>
    <w:p w:rsidR="00B21079" w:rsidRPr="0034219E" w:rsidRDefault="00B21079" w:rsidP="0034219E">
      <w:pPr>
        <w:spacing w:after="0" w:line="360" w:lineRule="auto"/>
        <w:rPr>
          <w:rFonts w:ascii="Georgia" w:hAnsi="Georgia" w:cs="Georgia"/>
          <w:sz w:val="24"/>
          <w:szCs w:val="24"/>
        </w:rPr>
      </w:pPr>
      <w:r w:rsidRPr="0034219E">
        <w:rPr>
          <w:rFonts w:ascii="Georgia" w:hAnsi="Georgia" w:cs="Georgia"/>
          <w:sz w:val="24"/>
          <w:szCs w:val="24"/>
        </w:rPr>
        <w:t xml:space="preserve">The following pages showcase our winners and runners-up in both the junior and senior categories, along with Honourable Mentions that stood out for their creativity and impact </w:t>
      </w:r>
      <w:r>
        <w:rPr>
          <w:rFonts w:ascii="Georgia" w:hAnsi="Georgia" w:cs="Georgia"/>
          <w:sz w:val="24"/>
          <w:szCs w:val="24"/>
        </w:rPr>
        <w:t>(</w:t>
      </w:r>
      <w:r w:rsidRPr="0034219E">
        <w:rPr>
          <w:rFonts w:ascii="Georgia" w:hAnsi="Georgia" w:cs="Georgia"/>
          <w:sz w:val="24"/>
          <w:szCs w:val="24"/>
        </w:rPr>
        <w:t>and were oh-so-close to being winners</w:t>
      </w:r>
      <w:r>
        <w:rPr>
          <w:rFonts w:ascii="Georgia" w:hAnsi="Georgia" w:cs="Georgia"/>
          <w:sz w:val="24"/>
          <w:szCs w:val="24"/>
        </w:rPr>
        <w:t>!)</w:t>
      </w:r>
    </w:p>
    <w:p w:rsidR="00B21079" w:rsidRPr="0034219E" w:rsidRDefault="00B21079" w:rsidP="0034219E">
      <w:pPr>
        <w:spacing w:after="0" w:line="360" w:lineRule="auto"/>
        <w:rPr>
          <w:rFonts w:ascii="Georgia" w:hAnsi="Georgia" w:cs="Georgia"/>
          <w:sz w:val="24"/>
          <w:szCs w:val="24"/>
        </w:rPr>
      </w:pPr>
    </w:p>
    <w:p w:rsidR="00B21079" w:rsidRPr="0034219E" w:rsidRDefault="00B21079" w:rsidP="0034219E">
      <w:pPr>
        <w:spacing w:after="0" w:line="360" w:lineRule="auto"/>
        <w:rPr>
          <w:rFonts w:ascii="Georgia" w:hAnsi="Georgia" w:cs="Georgia"/>
          <w:sz w:val="24"/>
          <w:szCs w:val="24"/>
        </w:rPr>
      </w:pPr>
      <w:r w:rsidRPr="0034219E">
        <w:rPr>
          <w:rFonts w:ascii="Georgia" w:hAnsi="Georgia" w:cs="Georgia"/>
          <w:sz w:val="24"/>
          <w:szCs w:val="24"/>
        </w:rPr>
        <w:t>As we publish these stories on our social media platforms over the coming weeks, we hope you</w:t>
      </w:r>
      <w:r>
        <w:rPr>
          <w:rFonts w:ascii="Georgia" w:hAnsi="Georgia" w:cs="Georgia"/>
          <w:sz w:val="24"/>
          <w:szCs w:val="24"/>
        </w:rPr>
        <w:t>’</w:t>
      </w:r>
      <w:r w:rsidRPr="0034219E">
        <w:rPr>
          <w:rFonts w:ascii="Georgia" w:hAnsi="Georgia" w:cs="Georgia"/>
          <w:sz w:val="24"/>
          <w:szCs w:val="24"/>
        </w:rPr>
        <w:t>ll join us in sharing them far and wide. These stories are a testament to the talent and sensitivity of Australia's next generation of writers, and we're excited to see what they</w:t>
      </w:r>
      <w:r>
        <w:rPr>
          <w:rFonts w:ascii="Georgia" w:hAnsi="Georgia" w:cs="Georgia"/>
          <w:sz w:val="24"/>
          <w:szCs w:val="24"/>
        </w:rPr>
        <w:t>’</w:t>
      </w:r>
      <w:r w:rsidRPr="0034219E">
        <w:rPr>
          <w:rFonts w:ascii="Georgia" w:hAnsi="Georgia" w:cs="Georgia"/>
          <w:sz w:val="24"/>
          <w:szCs w:val="24"/>
        </w:rPr>
        <w:t>ll create next.</w:t>
      </w:r>
    </w:p>
    <w:p w:rsidR="00B21079" w:rsidRPr="0034219E" w:rsidRDefault="00B21079" w:rsidP="0034219E">
      <w:pPr>
        <w:spacing w:after="0" w:line="360" w:lineRule="auto"/>
        <w:rPr>
          <w:rFonts w:ascii="Georgia" w:hAnsi="Georgia" w:cs="Georgia"/>
          <w:sz w:val="24"/>
          <w:szCs w:val="24"/>
        </w:rPr>
      </w:pPr>
    </w:p>
    <w:p w:rsidR="00B21079" w:rsidRDefault="00B21079" w:rsidP="0034219E">
      <w:pPr>
        <w:spacing w:after="0" w:line="360" w:lineRule="auto"/>
        <w:rPr>
          <w:rFonts w:ascii="Georgia" w:hAnsi="Georgia" w:cs="Georgia"/>
          <w:sz w:val="24"/>
          <w:szCs w:val="24"/>
        </w:rPr>
      </w:pPr>
      <w:r w:rsidRPr="00301937">
        <w:rPr>
          <w:rFonts w:ascii="Georgia" w:hAnsi="Georgia" w:cs="Georgia"/>
          <w:sz w:val="24"/>
          <w:szCs w:val="24"/>
        </w:rPr>
        <w:t>If you haven't done so yet, join us on social media to appreciate the impressive talent of these young writers.</w:t>
      </w:r>
    </w:p>
    <w:p w:rsidR="00B21079" w:rsidRPr="00B76ADE" w:rsidRDefault="00B21079" w:rsidP="0034219E">
      <w:pPr>
        <w:spacing w:after="0" w:line="360" w:lineRule="auto"/>
        <w:rPr>
          <w:rFonts w:ascii="Georgia" w:hAnsi="Georgia" w:cs="Georgia"/>
          <w:sz w:val="24"/>
          <w:szCs w:val="24"/>
        </w:rPr>
      </w:pPr>
      <w:r w:rsidRPr="00B76ADE">
        <w:rPr>
          <w:rFonts w:ascii="Georgia" w:hAnsi="Georgia" w:cs="Georgia"/>
          <w:sz w:val="24"/>
          <w:szCs w:val="24"/>
        </w:rPr>
        <w:t xml:space="preserve">Instagram:  </w:t>
      </w:r>
      <w:hyperlink r:id="rId8" w:history="1">
        <w:r w:rsidRPr="0034219E">
          <w:rPr>
            <w:rFonts w:ascii="Georgia" w:hAnsi="Georgia" w:cs="Georgia"/>
            <w:sz w:val="24"/>
            <w:szCs w:val="24"/>
          </w:rPr>
          <w:t>https://www.instagram.com/littlestoriesbigideascomp/</w:t>
        </w:r>
      </w:hyperlink>
    </w:p>
    <w:p w:rsidR="00B21079" w:rsidRPr="00B76ADE" w:rsidRDefault="00B21079" w:rsidP="0034219E">
      <w:pPr>
        <w:spacing w:after="0" w:line="360" w:lineRule="auto"/>
        <w:rPr>
          <w:rFonts w:ascii="Georgia" w:hAnsi="Georgia" w:cs="Georgia"/>
          <w:sz w:val="24"/>
          <w:szCs w:val="24"/>
        </w:rPr>
      </w:pPr>
      <w:r w:rsidRPr="00B76ADE">
        <w:rPr>
          <w:rFonts w:ascii="Georgia" w:hAnsi="Georgia" w:cs="Georgia"/>
          <w:sz w:val="24"/>
          <w:szCs w:val="24"/>
        </w:rPr>
        <w:t xml:space="preserve">Facebook:  </w:t>
      </w:r>
      <w:hyperlink r:id="rId9" w:history="1">
        <w:r w:rsidRPr="0034219E">
          <w:rPr>
            <w:rFonts w:ascii="Georgia" w:hAnsi="Georgia" w:cs="Georgia"/>
            <w:sz w:val="24"/>
            <w:szCs w:val="24"/>
          </w:rPr>
          <w:t>https://www.facebook.com/littlestoriesbigideascomp</w:t>
        </w:r>
      </w:hyperlink>
    </w:p>
    <w:p w:rsidR="00B21079" w:rsidRPr="0034219E" w:rsidRDefault="00B21079" w:rsidP="00F244A2">
      <w:pPr>
        <w:spacing w:after="0" w:line="360" w:lineRule="auto"/>
        <w:rPr>
          <w:rFonts w:ascii="Georgia" w:hAnsi="Georgia" w:cs="Georgia"/>
          <w:sz w:val="24"/>
          <w:szCs w:val="24"/>
        </w:rPr>
      </w:pPr>
    </w:p>
    <w:p w:rsidR="00B21079" w:rsidRDefault="00B21079" w:rsidP="0034219E">
      <w:pPr>
        <w:spacing w:after="0" w:line="360" w:lineRule="auto"/>
        <w:rPr>
          <w:rFonts w:ascii="Georgia" w:hAnsi="Georgia" w:cs="Georgia"/>
          <w:sz w:val="24"/>
          <w:szCs w:val="24"/>
        </w:rPr>
      </w:pPr>
      <w:r>
        <w:rPr>
          <w:rFonts w:ascii="Georgia" w:hAnsi="Georgia" w:cs="Georgia"/>
          <w:sz w:val="24"/>
          <w:szCs w:val="24"/>
        </w:rPr>
        <w:t xml:space="preserve">Entries are now open for Term 2 with the expansive theme of TOMORROW. </w:t>
      </w:r>
      <w:r w:rsidRPr="00301937">
        <w:rPr>
          <w:rFonts w:ascii="Georgia" w:hAnsi="Georgia" w:cs="Georgia"/>
          <w:sz w:val="24"/>
          <w:szCs w:val="24"/>
        </w:rPr>
        <w:t>We can't wait to see how students put their spin on this versatile theme!</w:t>
      </w:r>
      <w:r>
        <w:rPr>
          <w:rFonts w:ascii="Georgia" w:hAnsi="Georgia" w:cs="Georgia"/>
          <w:sz w:val="24"/>
          <w:szCs w:val="24"/>
        </w:rPr>
        <w:t xml:space="preserve"> </w:t>
      </w:r>
      <w:hyperlink r:id="rId10" w:history="1">
        <w:r w:rsidRPr="00C12561">
          <w:rPr>
            <w:rStyle w:val="Hyperlink"/>
            <w:rFonts w:ascii="Georgia" w:hAnsi="Georgia" w:cs="Georgia"/>
            <w:sz w:val="24"/>
            <w:szCs w:val="24"/>
          </w:rPr>
          <w:t>Enter here</w:t>
        </w:r>
      </w:hyperlink>
    </w:p>
    <w:p w:rsidR="00B21079" w:rsidRDefault="00B21079" w:rsidP="0034219E">
      <w:pPr>
        <w:spacing w:after="0" w:line="360" w:lineRule="auto"/>
        <w:rPr>
          <w:rFonts w:ascii="Georgia" w:hAnsi="Georgia" w:cs="Georgia"/>
          <w:sz w:val="24"/>
          <w:szCs w:val="24"/>
        </w:rPr>
      </w:pPr>
      <w:r w:rsidRPr="00C12561">
        <w:rPr>
          <w:rFonts w:ascii="Georgia" w:hAnsi="Georgia" w:cs="Georgia"/>
          <w:sz w:val="24"/>
          <w:szCs w:val="24"/>
        </w:rPr>
        <w:pict>
          <v:shape id="_x0000_i1027" type="#_x0000_t75" style="width:446.25pt;height:251.25pt">
            <v:imagedata r:id="rId11" o:title=""/>
          </v:shape>
        </w:pict>
      </w:r>
    </w:p>
    <w:p w:rsidR="00B21079" w:rsidRDefault="00B21079" w:rsidP="0034219E">
      <w:pPr>
        <w:spacing w:after="0" w:line="360" w:lineRule="auto"/>
        <w:rPr>
          <w:rFonts w:ascii="Georgia" w:hAnsi="Georgia" w:cs="Georgia"/>
          <w:sz w:val="24"/>
          <w:szCs w:val="24"/>
        </w:rPr>
      </w:pPr>
    </w:p>
    <w:p w:rsidR="00B21079" w:rsidRDefault="00B21079" w:rsidP="0034219E">
      <w:pPr>
        <w:spacing w:after="0" w:line="360" w:lineRule="auto"/>
        <w:rPr>
          <w:rFonts w:ascii="Georgia" w:hAnsi="Georgia" w:cs="Georgia"/>
          <w:sz w:val="24"/>
          <w:szCs w:val="24"/>
        </w:rPr>
      </w:pPr>
      <w:r>
        <w:rPr>
          <w:rFonts w:ascii="Georgia" w:hAnsi="Georgia" w:cs="Georgia"/>
          <w:sz w:val="24"/>
          <w:szCs w:val="24"/>
        </w:rPr>
        <w:t>Please l</w:t>
      </w:r>
      <w:r w:rsidRPr="00A02E0A">
        <w:rPr>
          <w:rFonts w:ascii="Georgia" w:hAnsi="Georgia" w:cs="Georgia"/>
          <w:sz w:val="24"/>
          <w:szCs w:val="24"/>
        </w:rPr>
        <w:t xml:space="preserve">et </w:t>
      </w:r>
      <w:r>
        <w:rPr>
          <w:rFonts w:ascii="Georgia" w:hAnsi="Georgia" w:cs="Georgia"/>
          <w:sz w:val="24"/>
          <w:szCs w:val="24"/>
        </w:rPr>
        <w:t>anyone with a connection to a high school student</w:t>
      </w:r>
      <w:r w:rsidRPr="00A02E0A">
        <w:rPr>
          <w:rFonts w:ascii="Georgia" w:hAnsi="Georgia" w:cs="Georgia"/>
          <w:sz w:val="24"/>
          <w:szCs w:val="24"/>
        </w:rPr>
        <w:t xml:space="preserve"> know</w:t>
      </w:r>
      <w:r>
        <w:rPr>
          <w:rFonts w:ascii="Georgia" w:hAnsi="Georgia" w:cs="Georgia"/>
          <w:sz w:val="24"/>
          <w:szCs w:val="24"/>
        </w:rPr>
        <w:t xml:space="preserve"> about Little Stories Big Ideas – </w:t>
      </w:r>
      <w:r w:rsidRPr="00A02E0A">
        <w:rPr>
          <w:rFonts w:ascii="Georgia" w:hAnsi="Georgia" w:cs="Georgia"/>
          <w:sz w:val="24"/>
          <w:szCs w:val="24"/>
        </w:rPr>
        <w:t xml:space="preserve">students, </w:t>
      </w:r>
      <w:r>
        <w:rPr>
          <w:rFonts w:ascii="Georgia" w:hAnsi="Georgia" w:cs="Georgia"/>
          <w:sz w:val="24"/>
          <w:szCs w:val="24"/>
        </w:rPr>
        <w:t>parents</w:t>
      </w:r>
      <w:r w:rsidRPr="00A02E0A">
        <w:rPr>
          <w:rFonts w:ascii="Georgia" w:hAnsi="Georgia" w:cs="Georgia"/>
          <w:sz w:val="24"/>
          <w:szCs w:val="24"/>
        </w:rPr>
        <w:t xml:space="preserve">, social circles, and anyone </w:t>
      </w:r>
      <w:r>
        <w:rPr>
          <w:rFonts w:ascii="Georgia" w:hAnsi="Georgia" w:cs="Georgia"/>
          <w:sz w:val="24"/>
          <w:szCs w:val="24"/>
        </w:rPr>
        <w:t>else you can bail up on the street corner or kinda awkwardly in the supermarket aisle. Encourage the kids to take their shot</w:t>
      </w:r>
      <w:r w:rsidRPr="00A02E0A">
        <w:rPr>
          <w:rFonts w:ascii="Georgia" w:hAnsi="Georgia" w:cs="Georgia"/>
          <w:sz w:val="24"/>
          <w:szCs w:val="24"/>
        </w:rPr>
        <w:t xml:space="preserve"> at </w:t>
      </w:r>
      <w:r>
        <w:rPr>
          <w:rFonts w:ascii="Georgia" w:hAnsi="Georgia" w:cs="Georgia"/>
          <w:sz w:val="24"/>
          <w:szCs w:val="24"/>
        </w:rPr>
        <w:t xml:space="preserve">winning </w:t>
      </w:r>
      <w:r w:rsidRPr="00A02E0A">
        <w:rPr>
          <w:rFonts w:ascii="Georgia" w:hAnsi="Georgia" w:cs="Georgia"/>
          <w:sz w:val="24"/>
          <w:szCs w:val="24"/>
        </w:rPr>
        <w:t xml:space="preserve">great prizes and </w:t>
      </w:r>
      <w:r>
        <w:rPr>
          <w:rFonts w:ascii="Georgia" w:hAnsi="Georgia" w:cs="Georgia"/>
          <w:sz w:val="24"/>
          <w:szCs w:val="24"/>
        </w:rPr>
        <w:t>showcase</w:t>
      </w:r>
      <w:r w:rsidRPr="00A02E0A">
        <w:rPr>
          <w:rFonts w:ascii="Georgia" w:hAnsi="Georgia" w:cs="Georgia"/>
          <w:sz w:val="24"/>
          <w:szCs w:val="24"/>
        </w:rPr>
        <w:t xml:space="preserve"> their creativity. </w:t>
      </w:r>
      <w:r>
        <w:rPr>
          <w:rFonts w:ascii="Georgia" w:hAnsi="Georgia" w:cs="Georgia"/>
          <w:sz w:val="24"/>
          <w:szCs w:val="24"/>
        </w:rPr>
        <w:t xml:space="preserve">(You could say we’re ADDICTED to reading their work </w:t>
      </w:r>
      <w:r w:rsidRPr="00681E74">
        <w:rPr>
          <w:rFonts w:ascii="Arial" w:hAnsi="Arial" w:cs="Arial"/>
          <w:sz w:val="24"/>
          <w:szCs w:val="24"/>
        </w:rPr>
        <w:t>😉</w:t>
      </w:r>
      <w:r>
        <w:rPr>
          <w:rFonts w:ascii="Georgia" w:hAnsi="Georgia" w:cs="Georgia"/>
          <w:sz w:val="24"/>
          <w:szCs w:val="24"/>
        </w:rPr>
        <w:t>!)</w:t>
      </w:r>
    </w:p>
    <w:p w:rsidR="00B21079" w:rsidRDefault="00B21079" w:rsidP="00F244A2">
      <w:pPr>
        <w:spacing w:after="0" w:line="360" w:lineRule="auto"/>
        <w:rPr>
          <w:rFonts w:ascii="Georgia" w:hAnsi="Georgia" w:cs="Georgia"/>
          <w:sz w:val="24"/>
          <w:szCs w:val="24"/>
        </w:rPr>
      </w:pPr>
    </w:p>
    <w:p w:rsidR="00B21079" w:rsidRDefault="00B21079" w:rsidP="00F244A2">
      <w:pPr>
        <w:spacing w:after="0" w:line="360" w:lineRule="auto"/>
        <w:rPr>
          <w:rFonts w:ascii="Georgia" w:hAnsi="Georgia" w:cs="Georgia"/>
          <w:sz w:val="24"/>
          <w:szCs w:val="24"/>
        </w:rPr>
      </w:pPr>
      <w:r w:rsidRPr="0000377F">
        <w:rPr>
          <w:rFonts w:ascii="Georgia" w:hAnsi="Georgia" w:cs="Georgia"/>
          <w:sz w:val="24"/>
          <w:szCs w:val="24"/>
        </w:rPr>
        <w:t xml:space="preserve">Thank you for your continued support, and here's </w:t>
      </w:r>
      <w:r>
        <w:rPr>
          <w:rFonts w:ascii="Georgia" w:hAnsi="Georgia" w:cs="Georgia"/>
          <w:sz w:val="24"/>
          <w:szCs w:val="24"/>
        </w:rPr>
        <w:t>cheers to TOMORROW!</w:t>
      </w:r>
    </w:p>
    <w:p w:rsidR="00B21079" w:rsidRDefault="00B21079" w:rsidP="00F244A2">
      <w:pPr>
        <w:spacing w:after="0" w:line="360" w:lineRule="auto"/>
        <w:rPr>
          <w:rFonts w:ascii="Georgia" w:hAnsi="Georgia" w:cs="Georgia"/>
          <w:sz w:val="24"/>
          <w:szCs w:val="24"/>
        </w:rPr>
      </w:pPr>
    </w:p>
    <w:p w:rsidR="00B21079" w:rsidRDefault="00B21079" w:rsidP="00F244A2">
      <w:pPr>
        <w:spacing w:after="0" w:line="360" w:lineRule="auto"/>
        <w:rPr>
          <w:rFonts w:ascii="Georgia" w:hAnsi="Georgia" w:cs="Georgia"/>
          <w:sz w:val="24"/>
          <w:szCs w:val="24"/>
        </w:rPr>
      </w:pPr>
      <w:r>
        <w:rPr>
          <w:rFonts w:ascii="Georgia" w:hAnsi="Georgia" w:cs="Georgia"/>
          <w:sz w:val="24"/>
          <w:szCs w:val="24"/>
        </w:rPr>
        <w:t>Joe and Sarah</w:t>
      </w:r>
    </w:p>
    <w:p w:rsidR="00B21079" w:rsidRDefault="00B21079">
      <w:pPr>
        <w:rPr>
          <w:rFonts w:ascii="Georgia" w:hAnsi="Georgia" w:cs="Georgia"/>
          <w:sz w:val="24"/>
          <w:szCs w:val="24"/>
        </w:rPr>
      </w:pPr>
      <w:r>
        <w:rPr>
          <w:rFonts w:ascii="Georgia" w:hAnsi="Georgia" w:cs="Georgia"/>
          <w:sz w:val="24"/>
          <w:szCs w:val="24"/>
        </w:rPr>
        <w:br w:type="page"/>
      </w:r>
    </w:p>
    <w:p w:rsidR="00B21079" w:rsidRPr="00C15D32" w:rsidRDefault="00B21079" w:rsidP="004F1E40">
      <w:pPr>
        <w:pBdr>
          <w:bottom w:val="single" w:sz="4" w:space="1" w:color="auto"/>
        </w:pBdr>
        <w:spacing w:after="0" w:line="360" w:lineRule="auto"/>
        <w:rPr>
          <w:rFonts w:ascii="Georgia" w:hAnsi="Georgia" w:cs="Georgia"/>
          <w:b/>
          <w:bCs/>
          <w:color w:val="4472C4"/>
          <w:sz w:val="24"/>
          <w:szCs w:val="24"/>
        </w:rPr>
      </w:pPr>
      <w:r w:rsidRPr="00C15D32">
        <w:rPr>
          <w:rFonts w:ascii="Georgia" w:hAnsi="Georgia" w:cs="Georgia"/>
          <w:b/>
          <w:bCs/>
          <w:color w:val="4472C4"/>
          <w:sz w:val="24"/>
          <w:szCs w:val="24"/>
        </w:rPr>
        <w:t>Year 10 -</w:t>
      </w:r>
      <w:r>
        <w:rPr>
          <w:rFonts w:ascii="Georgia" w:hAnsi="Georgia" w:cs="Georgia"/>
          <w:b/>
          <w:bCs/>
          <w:color w:val="4472C4"/>
          <w:sz w:val="24"/>
          <w:szCs w:val="24"/>
        </w:rPr>
        <w:t xml:space="preserve"> </w:t>
      </w:r>
      <w:r w:rsidRPr="00C15D32">
        <w:rPr>
          <w:rFonts w:ascii="Georgia" w:hAnsi="Georgia" w:cs="Georgia"/>
          <w:b/>
          <w:bCs/>
          <w:color w:val="4472C4"/>
          <w:sz w:val="24"/>
          <w:szCs w:val="24"/>
        </w:rPr>
        <w:t>12 Winners</w:t>
      </w:r>
    </w:p>
    <w:p w:rsidR="00B21079" w:rsidRPr="00B363BF" w:rsidRDefault="00B21079" w:rsidP="00F244A2">
      <w:pPr>
        <w:spacing w:after="0" w:line="360" w:lineRule="auto"/>
        <w:rPr>
          <w:rFonts w:ascii="Georgia" w:hAnsi="Georgia" w:cs="Georgia"/>
          <w:b/>
          <w:bCs/>
          <w:sz w:val="24"/>
          <w:szCs w:val="24"/>
        </w:rPr>
      </w:pPr>
    </w:p>
    <w:p w:rsidR="00B21079" w:rsidRDefault="00B21079" w:rsidP="005D3AA9">
      <w:pPr>
        <w:spacing w:after="0" w:line="360" w:lineRule="auto"/>
        <w:rPr>
          <w:rFonts w:ascii="Georgia" w:hAnsi="Georgia" w:cs="Georgia"/>
          <w:b/>
          <w:bCs/>
          <w:color w:val="FF0000"/>
          <w:sz w:val="24"/>
          <w:szCs w:val="24"/>
        </w:rPr>
      </w:pPr>
      <w:r>
        <w:rPr>
          <w:rFonts w:ascii="Georgia" w:hAnsi="Georgia" w:cs="Georgia"/>
          <w:b/>
          <w:bCs/>
          <w:color w:val="FF0000"/>
          <w:sz w:val="24"/>
          <w:szCs w:val="24"/>
        </w:rPr>
        <w:t>First</w:t>
      </w:r>
      <w:r w:rsidRPr="009C3A06">
        <w:rPr>
          <w:rFonts w:ascii="Georgia" w:hAnsi="Georgia" w:cs="Georgia"/>
          <w:b/>
          <w:bCs/>
          <w:color w:val="FF0000"/>
          <w:sz w:val="24"/>
          <w:szCs w:val="24"/>
        </w:rPr>
        <w:t xml:space="preserve"> Place</w:t>
      </w:r>
    </w:p>
    <w:p w:rsidR="00B21079" w:rsidRPr="00937B52" w:rsidRDefault="00B21079" w:rsidP="007E7C8A">
      <w:pPr>
        <w:spacing w:after="0" w:line="360" w:lineRule="auto"/>
        <w:rPr>
          <w:rFonts w:ascii="Georgia" w:hAnsi="Georgia" w:cs="Georgia"/>
          <w:sz w:val="24"/>
          <w:szCs w:val="24"/>
        </w:rPr>
      </w:pPr>
      <w:r>
        <w:rPr>
          <w:rFonts w:ascii="Georgia" w:hAnsi="Georgia" w:cs="Georgia"/>
          <w:sz w:val="24"/>
          <w:szCs w:val="24"/>
        </w:rPr>
        <w:br/>
      </w:r>
      <w:r>
        <w:rPr>
          <w:rFonts w:ascii="Georgia" w:hAnsi="Georgia" w:cs="Georgia"/>
          <w:b/>
          <w:bCs/>
          <w:i/>
          <w:iCs/>
          <w:sz w:val="24"/>
          <w:szCs w:val="24"/>
        </w:rPr>
        <w:t>Pantry</w:t>
      </w:r>
      <w:r w:rsidRPr="00621DE6">
        <w:rPr>
          <w:rFonts w:ascii="Georgia" w:hAnsi="Georgia" w:cs="Georgia"/>
          <w:sz w:val="24"/>
          <w:szCs w:val="24"/>
        </w:rPr>
        <w:t xml:space="preserve"> </w:t>
      </w:r>
      <w:r>
        <w:rPr>
          <w:rFonts w:ascii="Georgia" w:hAnsi="Georgia" w:cs="Georgia"/>
          <w:sz w:val="24"/>
          <w:szCs w:val="24"/>
        </w:rPr>
        <w:t>by Emily Ford, Box Hill High School, VIC</w:t>
      </w:r>
    </w:p>
    <w:p w:rsidR="00B21079" w:rsidRPr="00AC7AC1" w:rsidRDefault="00B21079" w:rsidP="007E7C8A">
      <w:pPr>
        <w:spacing w:after="0" w:line="360" w:lineRule="auto"/>
        <w:rPr>
          <w:rFonts w:ascii="Georgia" w:hAnsi="Georgia" w:cs="Georgia"/>
          <w:sz w:val="24"/>
          <w:szCs w:val="24"/>
        </w:rPr>
      </w:pPr>
    </w:p>
    <w:p w:rsidR="00B21079" w:rsidRPr="00AC7AC1" w:rsidRDefault="00B21079" w:rsidP="00AC7AC1">
      <w:pPr>
        <w:spacing w:after="0" w:line="360" w:lineRule="auto"/>
        <w:rPr>
          <w:rFonts w:ascii="Georgia" w:hAnsi="Georgia" w:cs="Georgia"/>
          <w:sz w:val="24"/>
          <w:szCs w:val="24"/>
        </w:rPr>
      </w:pPr>
      <w:r w:rsidRPr="00AC7AC1">
        <w:rPr>
          <w:rFonts w:ascii="Georgia" w:hAnsi="Georgia" w:cs="Georgia"/>
          <w:sz w:val="24"/>
          <w:szCs w:val="24"/>
        </w:rPr>
        <w:t xml:space="preserve">The pantry is my home. The pantry is my solace. The pantry makes me feel better. </w:t>
      </w:r>
      <w:r w:rsidRPr="00AC7AC1">
        <w:rPr>
          <w:rFonts w:ascii="Georgia" w:hAnsi="Georgia" w:cs="Georgia"/>
          <w:sz w:val="24"/>
          <w:szCs w:val="24"/>
        </w:rPr>
        <w:br/>
        <w:t>Cookie crumbs caress me under the covers.</w:t>
      </w:r>
      <w:r w:rsidRPr="00AC7AC1">
        <w:rPr>
          <w:rFonts w:ascii="Georgia" w:hAnsi="Georgia" w:cs="Georgia"/>
          <w:sz w:val="24"/>
          <w:szCs w:val="24"/>
        </w:rPr>
        <w:br/>
        <w:t>A secret stash of empty packets under my pillow.</w:t>
      </w:r>
      <w:r w:rsidRPr="00AC7AC1">
        <w:rPr>
          <w:rFonts w:ascii="Georgia" w:hAnsi="Georgia" w:cs="Georgia"/>
          <w:sz w:val="24"/>
          <w:szCs w:val="24"/>
        </w:rPr>
        <w:br/>
        <w:t xml:space="preserve">Fruit for school. </w:t>
      </w:r>
      <w:r w:rsidRPr="00AC7AC1">
        <w:rPr>
          <w:rFonts w:ascii="Georgia" w:hAnsi="Georgia" w:cs="Georgia"/>
          <w:sz w:val="24"/>
          <w:szCs w:val="24"/>
        </w:rPr>
        <w:br/>
        <w:t>Junk for home.</w:t>
      </w:r>
      <w:r w:rsidRPr="00AC7AC1">
        <w:rPr>
          <w:rFonts w:ascii="Georgia" w:hAnsi="Georgia" w:cs="Georgia"/>
          <w:sz w:val="24"/>
          <w:szCs w:val="24"/>
        </w:rPr>
        <w:br/>
        <w:t>“Where did the chocolate go?”</w:t>
      </w:r>
      <w:r w:rsidRPr="00AC7AC1">
        <w:rPr>
          <w:rFonts w:ascii="Georgia" w:hAnsi="Georgia" w:cs="Georgia"/>
          <w:sz w:val="24"/>
          <w:szCs w:val="24"/>
        </w:rPr>
        <w:br/>
        <w:t>“I don’t know.”</w:t>
      </w:r>
      <w:r w:rsidRPr="00AC7AC1">
        <w:rPr>
          <w:rFonts w:ascii="Georgia" w:hAnsi="Georgia" w:cs="Georgia"/>
          <w:sz w:val="24"/>
          <w:szCs w:val="24"/>
        </w:rPr>
        <w:br/>
        <w:t xml:space="preserve">My stomach refuses. </w:t>
      </w:r>
      <w:r w:rsidRPr="00AC7AC1">
        <w:rPr>
          <w:rFonts w:ascii="Georgia" w:hAnsi="Georgia" w:cs="Georgia"/>
          <w:sz w:val="24"/>
          <w:szCs w:val="24"/>
        </w:rPr>
        <w:br/>
        <w:t xml:space="preserve">I keep eating. </w:t>
      </w:r>
      <w:r w:rsidRPr="00AC7AC1">
        <w:rPr>
          <w:rFonts w:ascii="Georgia" w:hAnsi="Georgia" w:cs="Georgia"/>
          <w:sz w:val="24"/>
          <w:szCs w:val="24"/>
        </w:rPr>
        <w:br/>
        <w:t>There’s shame in my arteries and fat in my veins.</w:t>
      </w:r>
      <w:r w:rsidRPr="00AC7AC1">
        <w:rPr>
          <w:rFonts w:ascii="Georgia" w:hAnsi="Georgia" w:cs="Georgia"/>
          <w:sz w:val="24"/>
          <w:szCs w:val="24"/>
        </w:rPr>
        <w:br/>
        <w:t>I keep eating.</w:t>
      </w:r>
      <w:r w:rsidRPr="00AC7AC1">
        <w:rPr>
          <w:rFonts w:ascii="Georgia" w:hAnsi="Georgia" w:cs="Georgia"/>
          <w:sz w:val="24"/>
          <w:szCs w:val="24"/>
        </w:rPr>
        <w:br/>
        <w:t>My body begs me to be friends.</w:t>
      </w:r>
      <w:r w:rsidRPr="00AC7AC1">
        <w:rPr>
          <w:rFonts w:ascii="Georgia" w:hAnsi="Georgia" w:cs="Georgia"/>
          <w:sz w:val="24"/>
          <w:szCs w:val="24"/>
        </w:rPr>
        <w:br/>
        <w:t>I beg each bite to make me feel better.</w:t>
      </w:r>
      <w:r w:rsidRPr="00AC7AC1">
        <w:rPr>
          <w:rFonts w:ascii="Georgia" w:hAnsi="Georgia" w:cs="Georgia"/>
          <w:sz w:val="24"/>
          <w:szCs w:val="24"/>
        </w:rPr>
        <w:br/>
        <w:t xml:space="preserve">But there it is. An emptiness inside of me that food will never fill. </w:t>
      </w:r>
      <w:r w:rsidRPr="00AC7AC1">
        <w:rPr>
          <w:rFonts w:ascii="Georgia" w:hAnsi="Georgia" w:cs="Georgia"/>
          <w:sz w:val="24"/>
          <w:szCs w:val="24"/>
        </w:rPr>
        <w:br/>
        <w:t>I take another bite.</w:t>
      </w:r>
    </w:p>
    <w:p w:rsidR="00B21079" w:rsidRDefault="00B21079" w:rsidP="007E7C8A">
      <w:pPr>
        <w:spacing w:after="0" w:line="360" w:lineRule="auto"/>
        <w:rPr>
          <w:rFonts w:ascii="Georgia" w:hAnsi="Georgia" w:cs="Georgia"/>
          <w:sz w:val="24"/>
          <w:szCs w:val="24"/>
        </w:rPr>
      </w:pPr>
    </w:p>
    <w:p w:rsidR="00B21079" w:rsidRPr="00CB68ED" w:rsidRDefault="00B21079" w:rsidP="00A02319">
      <w:pPr>
        <w:spacing w:after="0" w:line="360" w:lineRule="auto"/>
        <w:rPr>
          <w:rFonts w:ascii="Georgia" w:hAnsi="Georgia" w:cs="Georgia"/>
          <w:i/>
          <w:iCs/>
          <w:sz w:val="24"/>
          <w:szCs w:val="24"/>
        </w:rPr>
      </w:pPr>
      <w:r w:rsidRPr="00CB68ED">
        <w:rPr>
          <w:rFonts w:ascii="Georgia" w:hAnsi="Georgia" w:cs="Georgia"/>
          <w:b/>
          <w:bCs/>
          <w:i/>
          <w:iCs/>
          <w:sz w:val="24"/>
          <w:szCs w:val="24"/>
        </w:rPr>
        <w:t>Judge’s Comment:</w:t>
      </w:r>
      <w:r w:rsidRPr="00CB68ED">
        <w:rPr>
          <w:rFonts w:ascii="Georgia" w:hAnsi="Georgia" w:cs="Georgia"/>
          <w:i/>
          <w:iCs/>
          <w:sz w:val="24"/>
          <w:szCs w:val="24"/>
        </w:rPr>
        <w:t xml:space="preserve"> This </w:t>
      </w:r>
      <w:r>
        <w:rPr>
          <w:rFonts w:ascii="Georgia" w:hAnsi="Georgia" w:cs="Georgia"/>
          <w:i/>
          <w:iCs/>
          <w:sz w:val="24"/>
          <w:szCs w:val="24"/>
        </w:rPr>
        <w:t xml:space="preserve">exquisite </w:t>
      </w:r>
      <w:r w:rsidRPr="00CB68ED">
        <w:rPr>
          <w:rFonts w:ascii="Georgia" w:hAnsi="Georgia" w:cs="Georgia"/>
          <w:i/>
          <w:iCs/>
          <w:sz w:val="24"/>
          <w:szCs w:val="24"/>
        </w:rPr>
        <w:t xml:space="preserve">entry </w:t>
      </w:r>
      <w:r>
        <w:rPr>
          <w:rFonts w:ascii="Georgia" w:hAnsi="Georgia" w:cs="Georgia"/>
          <w:i/>
          <w:iCs/>
          <w:sz w:val="24"/>
          <w:szCs w:val="24"/>
        </w:rPr>
        <w:t xml:space="preserve">captured our hearts and minds, as </w:t>
      </w:r>
      <w:r w:rsidRPr="00CB68ED">
        <w:rPr>
          <w:rFonts w:ascii="Georgia" w:hAnsi="Georgia" w:cs="Georgia"/>
          <w:i/>
          <w:iCs/>
          <w:sz w:val="24"/>
          <w:szCs w:val="24"/>
        </w:rPr>
        <w:t>a deeply moving and poignant exploration of addiction. Emily uses powerful imagery to depict the inner turmoil and complex emotions tied to compulsive eating. The repetition and rhythm of the opening sentence creates a haunting resonance that stays with the reader long after the last line. The honesty and vulnerability make it a standout piece, highlighting the silent battles many face with food and self-worth. Emily beautifully encapsulates the emotional void that addiction can leave and compels the reader to empathise with the struggle.</w:t>
      </w:r>
    </w:p>
    <w:p w:rsidR="00B21079" w:rsidRPr="00DB7696" w:rsidRDefault="00B21079" w:rsidP="007E7C8A">
      <w:pPr>
        <w:shd w:val="clear" w:color="auto" w:fill="FFFFFF"/>
        <w:spacing w:after="0" w:line="360" w:lineRule="auto"/>
        <w:rPr>
          <w:rFonts w:ascii="Helvetica" w:hAnsi="Helvetica" w:cs="Helvetica"/>
          <w:i/>
          <w:iCs/>
          <w:color w:val="425B76"/>
          <w:shd w:val="clear" w:color="auto" w:fill="FFFFFF"/>
        </w:rPr>
      </w:pPr>
    </w:p>
    <w:p w:rsidR="00B21079" w:rsidRDefault="00B21079" w:rsidP="00274038">
      <w:pPr>
        <w:spacing w:after="0" w:line="360" w:lineRule="auto"/>
        <w:rPr>
          <w:rFonts w:ascii="Georgia" w:hAnsi="Georgia" w:cs="Georgia"/>
          <w:color w:val="FF0000"/>
          <w:sz w:val="24"/>
          <w:szCs w:val="24"/>
        </w:rPr>
      </w:pPr>
      <w:r>
        <w:rPr>
          <w:rFonts w:ascii="Georgia" w:hAnsi="Georgia" w:cs="Georgia"/>
          <w:b/>
          <w:bCs/>
          <w:color w:val="FF0000"/>
          <w:sz w:val="24"/>
          <w:szCs w:val="24"/>
        </w:rPr>
        <w:t>Second</w:t>
      </w:r>
      <w:r w:rsidRPr="00AB235B">
        <w:rPr>
          <w:rFonts w:ascii="Georgia" w:hAnsi="Georgia" w:cs="Georgia"/>
          <w:b/>
          <w:bCs/>
          <w:color w:val="FF0000"/>
          <w:sz w:val="24"/>
          <w:szCs w:val="24"/>
        </w:rPr>
        <w:t xml:space="preserve"> Place</w:t>
      </w:r>
      <w:r w:rsidRPr="00AB235B">
        <w:rPr>
          <w:rFonts w:ascii="Georgia" w:hAnsi="Georgia" w:cs="Georgia"/>
          <w:color w:val="FF0000"/>
          <w:sz w:val="24"/>
          <w:szCs w:val="24"/>
        </w:rPr>
        <w:t xml:space="preserve"> </w:t>
      </w:r>
    </w:p>
    <w:p w:rsidR="00B21079" w:rsidRDefault="00B21079" w:rsidP="007E7C8A">
      <w:pPr>
        <w:spacing w:after="0" w:line="360" w:lineRule="auto"/>
        <w:rPr>
          <w:rFonts w:ascii="Georgia" w:hAnsi="Georgia" w:cs="Georgia"/>
          <w:b/>
          <w:bCs/>
          <w:i/>
          <w:iCs/>
          <w:sz w:val="24"/>
          <w:szCs w:val="24"/>
        </w:rPr>
      </w:pPr>
    </w:p>
    <w:p w:rsidR="00B21079" w:rsidRPr="006B4584" w:rsidRDefault="00B21079" w:rsidP="004F32E0">
      <w:pPr>
        <w:spacing w:after="0" w:line="360" w:lineRule="auto"/>
        <w:rPr>
          <w:rFonts w:ascii="Georgia" w:hAnsi="Georgia" w:cs="Georgia"/>
          <w:sz w:val="24"/>
          <w:szCs w:val="24"/>
        </w:rPr>
      </w:pPr>
      <w:r>
        <w:rPr>
          <w:rFonts w:ascii="Georgia" w:hAnsi="Georgia" w:cs="Georgia"/>
          <w:b/>
          <w:bCs/>
          <w:i/>
          <w:iCs/>
          <w:sz w:val="24"/>
          <w:szCs w:val="24"/>
        </w:rPr>
        <w:t>Miss Ocean</w:t>
      </w:r>
      <w:r>
        <w:rPr>
          <w:rFonts w:ascii="Georgia" w:hAnsi="Georgia" w:cs="Georgia"/>
          <w:sz w:val="24"/>
          <w:szCs w:val="24"/>
        </w:rPr>
        <w:t xml:space="preserve"> </w:t>
      </w:r>
      <w:r w:rsidRPr="003F2F62">
        <w:rPr>
          <w:rFonts w:ascii="Georgia" w:hAnsi="Georgia" w:cs="Georgia"/>
          <w:sz w:val="24"/>
          <w:szCs w:val="24"/>
        </w:rPr>
        <w:t xml:space="preserve">by </w:t>
      </w:r>
      <w:r>
        <w:rPr>
          <w:rFonts w:ascii="Georgia" w:hAnsi="Georgia" w:cs="Georgia"/>
          <w:sz w:val="24"/>
          <w:szCs w:val="24"/>
        </w:rPr>
        <w:t>Charlotte Peacock, St Francis de Sales College</w:t>
      </w:r>
      <w:r w:rsidRPr="006B37C8">
        <w:rPr>
          <w:rFonts w:ascii="Georgia" w:hAnsi="Georgia" w:cs="Georgia"/>
          <w:sz w:val="24"/>
          <w:szCs w:val="24"/>
        </w:rPr>
        <w:t xml:space="preserve">, </w:t>
      </w:r>
      <w:r>
        <w:rPr>
          <w:rFonts w:ascii="Georgia" w:hAnsi="Georgia" w:cs="Georgia"/>
          <w:sz w:val="24"/>
          <w:szCs w:val="24"/>
        </w:rPr>
        <w:t>SA</w:t>
      </w:r>
    </w:p>
    <w:p w:rsidR="00B21079" w:rsidRDefault="00B21079" w:rsidP="004F32E0">
      <w:pPr>
        <w:spacing w:after="0" w:line="360" w:lineRule="auto"/>
        <w:rPr>
          <w:rFonts w:ascii="Georgia" w:hAnsi="Georgia" w:cs="Georgia"/>
          <w:sz w:val="24"/>
          <w:szCs w:val="24"/>
        </w:rPr>
      </w:pPr>
    </w:p>
    <w:p w:rsidR="00B21079" w:rsidRPr="00782C10" w:rsidRDefault="00B21079" w:rsidP="00782C10">
      <w:pPr>
        <w:spacing w:after="0" w:line="360" w:lineRule="auto"/>
        <w:rPr>
          <w:rFonts w:ascii="Georgia" w:hAnsi="Georgia" w:cs="Georgia"/>
          <w:sz w:val="24"/>
          <w:szCs w:val="24"/>
        </w:rPr>
      </w:pPr>
      <w:r w:rsidRPr="00782C10">
        <w:rPr>
          <w:rFonts w:ascii="Georgia" w:hAnsi="Georgia" w:cs="Georgia"/>
          <w:sz w:val="24"/>
          <w:szCs w:val="24"/>
        </w:rPr>
        <w:t>I am addicted to your scent </w:t>
      </w:r>
      <w:r w:rsidRPr="00782C10">
        <w:rPr>
          <w:rFonts w:ascii="Georgia" w:hAnsi="Georgia" w:cs="Georgia"/>
          <w:sz w:val="24"/>
          <w:szCs w:val="24"/>
        </w:rPr>
        <w:br/>
        <w:t>Your saltwater burning my eyes</w:t>
      </w:r>
      <w:r w:rsidRPr="00782C10">
        <w:rPr>
          <w:rFonts w:ascii="Georgia" w:hAnsi="Georgia" w:cs="Georgia"/>
          <w:sz w:val="24"/>
          <w:szCs w:val="24"/>
        </w:rPr>
        <w:br/>
        <w:t>Your ripples of water under my toes </w:t>
      </w:r>
      <w:r w:rsidRPr="00782C10">
        <w:rPr>
          <w:rFonts w:ascii="Georgia" w:hAnsi="Georgia" w:cs="Georgia"/>
          <w:sz w:val="24"/>
          <w:szCs w:val="24"/>
        </w:rPr>
        <w:br/>
        <w:t>Your crash of waves against my body. </w:t>
      </w:r>
      <w:r w:rsidRPr="00782C10">
        <w:rPr>
          <w:rFonts w:ascii="Georgia" w:hAnsi="Georgia" w:cs="Georgia"/>
          <w:sz w:val="24"/>
          <w:szCs w:val="24"/>
        </w:rPr>
        <w:br/>
      </w:r>
      <w:r w:rsidRPr="00782C10">
        <w:rPr>
          <w:rFonts w:ascii="Georgia" w:hAnsi="Georgia" w:cs="Georgia"/>
          <w:sz w:val="24"/>
          <w:szCs w:val="24"/>
        </w:rPr>
        <w:br/>
        <w:t>The sun sets you</w:t>
      </w:r>
      <w:r>
        <w:rPr>
          <w:rFonts w:ascii="Georgia" w:hAnsi="Georgia" w:cs="Georgia"/>
          <w:sz w:val="24"/>
          <w:szCs w:val="24"/>
        </w:rPr>
        <w:t>r</w:t>
      </w:r>
      <w:r w:rsidRPr="00782C10">
        <w:rPr>
          <w:rFonts w:ascii="Georgia" w:hAnsi="Georgia" w:cs="Georgia"/>
          <w:sz w:val="24"/>
          <w:szCs w:val="24"/>
        </w:rPr>
        <w:t xml:space="preserve"> skin ashine,</w:t>
      </w:r>
      <w:r w:rsidRPr="00782C10">
        <w:rPr>
          <w:rFonts w:ascii="Georgia" w:hAnsi="Georgia" w:cs="Georgia"/>
          <w:sz w:val="24"/>
          <w:szCs w:val="24"/>
        </w:rPr>
        <w:br/>
        <w:t>Sending shimmers throughout your province, </w:t>
      </w:r>
      <w:r w:rsidRPr="00782C10">
        <w:rPr>
          <w:rFonts w:ascii="Georgia" w:hAnsi="Georgia" w:cs="Georgia"/>
          <w:sz w:val="24"/>
          <w:szCs w:val="24"/>
        </w:rPr>
        <w:br/>
        <w:t>Millions of lights, reflecting,</w:t>
      </w:r>
      <w:r w:rsidRPr="00782C10">
        <w:rPr>
          <w:rFonts w:ascii="Georgia" w:hAnsi="Georgia" w:cs="Georgia"/>
          <w:sz w:val="24"/>
          <w:szCs w:val="24"/>
        </w:rPr>
        <w:br/>
        <w:t>These lights, my purpose, </w:t>
      </w:r>
      <w:r w:rsidRPr="00782C10">
        <w:rPr>
          <w:rFonts w:ascii="Georgia" w:hAnsi="Georgia" w:cs="Georgia"/>
          <w:sz w:val="24"/>
          <w:szCs w:val="24"/>
        </w:rPr>
        <w:br/>
        <w:t>One. </w:t>
      </w:r>
      <w:r w:rsidRPr="00782C10">
        <w:rPr>
          <w:rFonts w:ascii="Georgia" w:hAnsi="Georgia" w:cs="Georgia"/>
          <w:sz w:val="24"/>
          <w:szCs w:val="24"/>
        </w:rPr>
        <w:br/>
      </w:r>
      <w:r w:rsidRPr="00782C10">
        <w:rPr>
          <w:rFonts w:ascii="Georgia" w:hAnsi="Georgia" w:cs="Georgia"/>
          <w:sz w:val="24"/>
          <w:szCs w:val="24"/>
        </w:rPr>
        <w:br/>
        <w:t>I dive, </w:t>
      </w:r>
      <w:r w:rsidRPr="00782C10">
        <w:rPr>
          <w:rFonts w:ascii="Georgia" w:hAnsi="Georgia" w:cs="Georgia"/>
          <w:sz w:val="24"/>
          <w:szCs w:val="24"/>
        </w:rPr>
        <w:br/>
        <w:t>My red skin cools by your touch,</w:t>
      </w:r>
      <w:r w:rsidRPr="00782C10">
        <w:rPr>
          <w:rFonts w:ascii="Georgia" w:hAnsi="Georgia" w:cs="Georgia"/>
          <w:sz w:val="24"/>
          <w:szCs w:val="24"/>
        </w:rPr>
        <w:br/>
        <w:t>My flaky scalp sighs with relief, </w:t>
      </w:r>
      <w:r w:rsidRPr="00782C10">
        <w:rPr>
          <w:rFonts w:ascii="Georgia" w:hAnsi="Georgia" w:cs="Georgia"/>
          <w:sz w:val="24"/>
          <w:szCs w:val="24"/>
        </w:rPr>
        <w:br/>
        <w:t>I steady my breath careful not to waste precious air, </w:t>
      </w:r>
      <w:r w:rsidRPr="00782C10">
        <w:rPr>
          <w:rFonts w:ascii="Georgia" w:hAnsi="Georgia" w:cs="Georgia"/>
          <w:sz w:val="24"/>
          <w:szCs w:val="24"/>
        </w:rPr>
        <w:br/>
      </w:r>
      <w:r w:rsidRPr="00782C10">
        <w:rPr>
          <w:rFonts w:ascii="Georgia" w:hAnsi="Georgia" w:cs="Georgia"/>
          <w:sz w:val="24"/>
          <w:szCs w:val="24"/>
        </w:rPr>
        <w:br/>
        <w:t>I watch your gown of lights,</w:t>
      </w:r>
      <w:r w:rsidRPr="00782C10">
        <w:rPr>
          <w:rFonts w:ascii="Georgia" w:hAnsi="Georgia" w:cs="Georgia"/>
          <w:sz w:val="24"/>
          <w:szCs w:val="24"/>
        </w:rPr>
        <w:br/>
        <w:t>As you dance in elegant movements,</w:t>
      </w:r>
      <w:r w:rsidRPr="00782C10">
        <w:rPr>
          <w:rFonts w:ascii="Georgia" w:hAnsi="Georgia" w:cs="Georgia"/>
          <w:sz w:val="24"/>
          <w:szCs w:val="24"/>
        </w:rPr>
        <w:br/>
        <w:t>Ebbing and flowing, in timeless rhythm, </w:t>
      </w:r>
      <w:r w:rsidRPr="00782C10">
        <w:rPr>
          <w:rFonts w:ascii="Georgia" w:hAnsi="Georgia" w:cs="Georgia"/>
          <w:sz w:val="24"/>
          <w:szCs w:val="24"/>
        </w:rPr>
        <w:br/>
        <w:t>Glistening by the sun's gentle kiss, </w:t>
      </w:r>
      <w:r w:rsidRPr="00782C10">
        <w:rPr>
          <w:rFonts w:ascii="Georgia" w:hAnsi="Georgia" w:cs="Georgia"/>
          <w:sz w:val="24"/>
          <w:szCs w:val="24"/>
        </w:rPr>
        <w:br/>
        <w:t>Miss Ocean, </w:t>
      </w:r>
      <w:r w:rsidRPr="00782C10">
        <w:rPr>
          <w:rFonts w:ascii="Georgia" w:hAnsi="Georgia" w:cs="Georgia"/>
          <w:sz w:val="24"/>
          <w:szCs w:val="24"/>
        </w:rPr>
        <w:br/>
        <w:t>You are my addiction.</w:t>
      </w:r>
    </w:p>
    <w:p w:rsidR="00B21079" w:rsidRDefault="00B21079" w:rsidP="004F32E0">
      <w:pPr>
        <w:spacing w:after="0" w:line="360" w:lineRule="auto"/>
        <w:rPr>
          <w:rFonts w:ascii="Georgia" w:hAnsi="Georgia" w:cs="Georgia"/>
          <w:sz w:val="24"/>
          <w:szCs w:val="24"/>
        </w:rPr>
      </w:pPr>
    </w:p>
    <w:p w:rsidR="00B21079" w:rsidRPr="00CB68ED" w:rsidRDefault="00B21079" w:rsidP="00DF3C6B">
      <w:pPr>
        <w:spacing w:after="0" w:line="360" w:lineRule="auto"/>
        <w:rPr>
          <w:rFonts w:ascii="Georgia" w:hAnsi="Georgia" w:cs="Georgia"/>
          <w:i/>
          <w:iCs/>
          <w:sz w:val="24"/>
          <w:szCs w:val="24"/>
        </w:rPr>
      </w:pPr>
      <w:r w:rsidRPr="00CB68ED">
        <w:rPr>
          <w:rFonts w:ascii="Georgia" w:hAnsi="Georgia" w:cs="Georgia"/>
          <w:b/>
          <w:bCs/>
          <w:i/>
          <w:iCs/>
          <w:sz w:val="24"/>
          <w:szCs w:val="24"/>
        </w:rPr>
        <w:t>Judge’s Comment:</w:t>
      </w:r>
      <w:r w:rsidRPr="00CB68ED">
        <w:rPr>
          <w:rFonts w:ascii="Georgia" w:hAnsi="Georgia" w:cs="Georgia"/>
          <w:i/>
          <w:iCs/>
          <w:sz w:val="24"/>
          <w:szCs w:val="24"/>
        </w:rPr>
        <w:t xml:space="preserve"> Charlotte’s writing gracefully captures the allure of the ocean, presenting it as an irresistible force. Through vivid imagery and evocative language, Charlotte creates a sense of immersion that allows the reader to imagine the setting sun, feel the coolness of the ocean's touch, and the soothing rhythm of the waves. The naming of this special place as "Miss Ocean" is a brilliant poetic personification, and the combination of sensory detail and emotional depth illustrates the profound connection between humans and nature. A beautifully written ode to the sea that resonates with readers who share the same addiction.</w:t>
      </w:r>
    </w:p>
    <w:p w:rsidR="00B21079" w:rsidRPr="00DF3C6B" w:rsidRDefault="00B21079" w:rsidP="00DF3C6B">
      <w:pPr>
        <w:spacing w:after="0" w:line="360" w:lineRule="auto"/>
        <w:rPr>
          <w:rFonts w:ascii="Georgia" w:hAnsi="Georgia" w:cs="Georgia"/>
          <w:i/>
          <w:iCs/>
          <w:sz w:val="24"/>
          <w:szCs w:val="24"/>
        </w:rPr>
      </w:pPr>
    </w:p>
    <w:p w:rsidR="00B21079" w:rsidRDefault="00B21079" w:rsidP="00EF5182">
      <w:pPr>
        <w:spacing w:after="0" w:line="360" w:lineRule="auto"/>
        <w:rPr>
          <w:rFonts w:ascii="Georgia" w:hAnsi="Georgia" w:cs="Georgia"/>
          <w:sz w:val="24"/>
          <w:szCs w:val="24"/>
        </w:rPr>
      </w:pPr>
      <w:r>
        <w:rPr>
          <w:rFonts w:ascii="Georgia" w:hAnsi="Georgia" w:cs="Georgia"/>
          <w:b/>
          <w:bCs/>
          <w:color w:val="FF0000"/>
          <w:sz w:val="24"/>
          <w:szCs w:val="24"/>
        </w:rPr>
        <w:t>Third</w:t>
      </w:r>
      <w:r w:rsidRPr="00AB235B">
        <w:rPr>
          <w:rFonts w:ascii="Georgia" w:hAnsi="Georgia" w:cs="Georgia"/>
          <w:b/>
          <w:bCs/>
          <w:color w:val="FF0000"/>
          <w:sz w:val="24"/>
          <w:szCs w:val="24"/>
        </w:rPr>
        <w:t xml:space="preserve"> Place</w:t>
      </w:r>
      <w:r w:rsidRPr="00AB235B">
        <w:rPr>
          <w:rFonts w:ascii="Georgia" w:hAnsi="Georgia" w:cs="Georgia"/>
          <w:color w:val="FF0000"/>
          <w:sz w:val="24"/>
          <w:szCs w:val="24"/>
        </w:rPr>
        <w:t xml:space="preserve"> </w:t>
      </w:r>
    </w:p>
    <w:p w:rsidR="00B21079" w:rsidRPr="006B4584" w:rsidRDefault="00B21079" w:rsidP="00782C10">
      <w:pPr>
        <w:rPr>
          <w:rFonts w:ascii="Georgia" w:hAnsi="Georgia" w:cs="Georgia"/>
          <w:sz w:val="24"/>
          <w:szCs w:val="24"/>
        </w:rPr>
      </w:pPr>
      <w:r>
        <w:rPr>
          <w:rFonts w:ascii="Georgia" w:hAnsi="Georgia" w:cs="Georgia"/>
          <w:b/>
          <w:bCs/>
          <w:i/>
          <w:iCs/>
          <w:sz w:val="24"/>
          <w:szCs w:val="24"/>
        </w:rPr>
        <w:br/>
        <w:t>Empty Flicks</w:t>
      </w:r>
      <w:r>
        <w:rPr>
          <w:rFonts w:ascii="Georgia" w:hAnsi="Georgia" w:cs="Georgia"/>
          <w:sz w:val="24"/>
          <w:szCs w:val="24"/>
        </w:rPr>
        <w:t xml:space="preserve"> by Darcy Lynn, </w:t>
      </w:r>
      <w:r w:rsidRPr="00782C10">
        <w:rPr>
          <w:rFonts w:ascii="Georgia" w:hAnsi="Georgia" w:cs="Georgia"/>
          <w:sz w:val="24"/>
          <w:szCs w:val="24"/>
        </w:rPr>
        <w:t>Wahroonga Adventist School</w:t>
      </w:r>
      <w:r>
        <w:rPr>
          <w:rFonts w:ascii="Georgia" w:hAnsi="Georgia" w:cs="Georgia"/>
          <w:sz w:val="24"/>
          <w:szCs w:val="24"/>
        </w:rPr>
        <w:t>, NSW</w:t>
      </w:r>
    </w:p>
    <w:p w:rsidR="00B21079" w:rsidRDefault="00B21079" w:rsidP="00A01728">
      <w:pPr>
        <w:rPr>
          <w:rFonts w:ascii="Georgia" w:hAnsi="Georgia" w:cs="Georgia"/>
          <w:sz w:val="24"/>
          <w:szCs w:val="24"/>
        </w:rPr>
      </w:pPr>
    </w:p>
    <w:p w:rsidR="00B21079" w:rsidRDefault="00B21079" w:rsidP="00A01728">
      <w:pPr>
        <w:rPr>
          <w:rFonts w:ascii="Georgia" w:hAnsi="Georgia" w:cs="Georgia"/>
          <w:sz w:val="24"/>
          <w:szCs w:val="24"/>
        </w:rPr>
      </w:pPr>
      <w:r w:rsidRPr="00A01728">
        <w:rPr>
          <w:rFonts w:ascii="Georgia" w:hAnsi="Georgia" w:cs="Georgia"/>
          <w:sz w:val="24"/>
          <w:szCs w:val="24"/>
        </w:rPr>
        <w:t>My thumb flicks lazily up and down the screen and I watch, mindlessly, each new blip of content.</w:t>
      </w:r>
    </w:p>
    <w:p w:rsidR="00B21079" w:rsidRDefault="00B21079" w:rsidP="00A01728">
      <w:pPr>
        <w:rPr>
          <w:rFonts w:ascii="Georgia" w:hAnsi="Georgia" w:cs="Georgia"/>
          <w:sz w:val="24"/>
          <w:szCs w:val="24"/>
        </w:rPr>
      </w:pPr>
      <w:r w:rsidRPr="00A01728">
        <w:rPr>
          <w:rFonts w:ascii="Georgia" w:hAnsi="Georgia" w:cs="Georgia"/>
          <w:sz w:val="24"/>
          <w:szCs w:val="24"/>
        </w:rPr>
        <w:t>I feel like I am in two different places. I am replicating the coolest trends with famous influencers. I am languidly stretched across my bed. I am the epitome of oxymoron – entertained boredom.</w:t>
      </w:r>
    </w:p>
    <w:p w:rsidR="00B21079" w:rsidRDefault="00B21079" w:rsidP="00A01728">
      <w:pPr>
        <w:rPr>
          <w:rFonts w:ascii="Georgia" w:hAnsi="Georgia" w:cs="Georgia"/>
          <w:sz w:val="24"/>
          <w:szCs w:val="24"/>
        </w:rPr>
      </w:pPr>
      <w:r w:rsidRPr="00A01728">
        <w:rPr>
          <w:rFonts w:ascii="Georgia" w:hAnsi="Georgia" w:cs="Georgia"/>
          <w:sz w:val="24"/>
          <w:szCs w:val="24"/>
        </w:rPr>
        <w:t xml:space="preserve">But each new flick allows me to explore another moment in another life, in another place, with another person </w:t>
      </w:r>
      <w:r>
        <w:rPr>
          <w:rFonts w:ascii="Georgia" w:hAnsi="Georgia" w:cs="Georgia"/>
          <w:sz w:val="24"/>
          <w:szCs w:val="24"/>
        </w:rPr>
        <w:t>–</w:t>
      </w:r>
      <w:r w:rsidRPr="00A01728">
        <w:rPr>
          <w:rFonts w:ascii="Georgia" w:hAnsi="Georgia" w:cs="Georgia"/>
          <w:sz w:val="24"/>
          <w:szCs w:val="24"/>
        </w:rPr>
        <w:t xml:space="preserve"> and I am flooded with dopamine.</w:t>
      </w:r>
    </w:p>
    <w:p w:rsidR="00B21079" w:rsidRPr="00A01728" w:rsidRDefault="00B21079" w:rsidP="00A01728">
      <w:pPr>
        <w:rPr>
          <w:rFonts w:ascii="Georgia" w:hAnsi="Georgia" w:cs="Georgia"/>
          <w:sz w:val="24"/>
          <w:szCs w:val="24"/>
        </w:rPr>
      </w:pPr>
      <w:r w:rsidRPr="00A01728">
        <w:rPr>
          <w:rFonts w:ascii="Georgia" w:hAnsi="Georgia" w:cs="Georgia"/>
          <w:sz w:val="24"/>
          <w:szCs w:val="24"/>
        </w:rPr>
        <w:t>I put down my phone. But my thumb continues to trace the phantom of my phone. I will succumb again.</w:t>
      </w:r>
    </w:p>
    <w:p w:rsidR="00B21079" w:rsidRPr="00CB68ED" w:rsidRDefault="00B21079" w:rsidP="00A01728">
      <w:pPr>
        <w:rPr>
          <w:rFonts w:ascii="Georgia" w:hAnsi="Georgia" w:cs="Georgia"/>
          <w:sz w:val="24"/>
          <w:szCs w:val="24"/>
        </w:rPr>
      </w:pPr>
    </w:p>
    <w:p w:rsidR="00B21079" w:rsidRPr="00CB68ED" w:rsidRDefault="00B21079" w:rsidP="00DF3C6B">
      <w:pPr>
        <w:rPr>
          <w:rFonts w:ascii="Georgia" w:hAnsi="Georgia" w:cs="Georgia"/>
          <w:i/>
          <w:iCs/>
          <w:sz w:val="24"/>
          <w:szCs w:val="24"/>
        </w:rPr>
      </w:pPr>
      <w:r w:rsidRPr="00CB68ED">
        <w:rPr>
          <w:rFonts w:ascii="Georgia" w:hAnsi="Georgia" w:cs="Georgia"/>
          <w:b/>
          <w:bCs/>
          <w:i/>
          <w:iCs/>
          <w:sz w:val="24"/>
          <w:szCs w:val="24"/>
        </w:rPr>
        <w:t>Judge’s Comment:</w:t>
      </w:r>
      <w:r w:rsidRPr="00CB68ED">
        <w:rPr>
          <w:rFonts w:ascii="Georgia" w:hAnsi="Georgia" w:cs="Georgia"/>
          <w:i/>
          <w:iCs/>
          <w:sz w:val="24"/>
          <w:szCs w:val="24"/>
        </w:rPr>
        <w:t xml:space="preserve"> Darcy’s piece, "Empty Flicks”, keenly captures the hypnotic draw of technology and the addictive pull of social media. The narrative reflects the paradox of feeling connected while simultaneously being disconnected. The vivid imagery of the thumb flicking on a screen, even after the phone is put down, resonates with many who find themselves caught in the endless cycle of scrolling, which in hindsight often feels mindless. The precise use of language cleverly conveys the simultaneous rush of dopamine and the emptiness that follows. This entry is a powerful commentary on modern technology's impact on our lives, inviting the reader to reflect on their relationship with the digital world</w:t>
      </w:r>
      <w:r w:rsidRPr="00CB68ED">
        <w:rPr>
          <w:rFonts w:ascii="Georgia" w:hAnsi="Georgia" w:cs="Georgia"/>
          <w:i/>
          <w:iCs/>
          <w:sz w:val="24"/>
          <w:szCs w:val="24"/>
          <w:lang w:val="en-GB"/>
        </w:rPr>
        <w:t>.</w:t>
      </w:r>
    </w:p>
    <w:p w:rsidR="00B21079" w:rsidRPr="00CB68ED" w:rsidRDefault="00B21079" w:rsidP="00175FD8">
      <w:pPr>
        <w:spacing w:after="0" w:line="360" w:lineRule="auto"/>
        <w:rPr>
          <w:rFonts w:ascii="Georgia" w:hAnsi="Georgia" w:cs="Georgia"/>
          <w:sz w:val="24"/>
          <w:szCs w:val="24"/>
        </w:rPr>
      </w:pPr>
    </w:p>
    <w:p w:rsidR="00B21079" w:rsidRDefault="00B21079" w:rsidP="00D57FEF">
      <w:pPr>
        <w:spacing w:after="0" w:line="360" w:lineRule="auto"/>
        <w:rPr>
          <w:rFonts w:ascii="Georgia" w:hAnsi="Georgia" w:cs="Georgia"/>
          <w:sz w:val="24"/>
          <w:szCs w:val="24"/>
        </w:rPr>
      </w:pPr>
      <w:r w:rsidRPr="00D57FEF">
        <w:rPr>
          <w:rFonts w:ascii="Georgia" w:hAnsi="Georgia" w:cs="Georgia"/>
          <w:b/>
          <w:bCs/>
          <w:color w:val="FF0000"/>
          <w:sz w:val="24"/>
          <w:szCs w:val="24"/>
        </w:rPr>
        <w:t>Honourable Mention</w:t>
      </w:r>
      <w:r>
        <w:rPr>
          <w:rFonts w:ascii="Georgia" w:hAnsi="Georgia" w:cs="Georgia"/>
          <w:b/>
          <w:bCs/>
          <w:color w:val="FF0000"/>
          <w:sz w:val="24"/>
          <w:szCs w:val="24"/>
        </w:rPr>
        <w:t>s</w:t>
      </w:r>
      <w:r w:rsidRPr="00D57FEF">
        <w:rPr>
          <w:rFonts w:ascii="Georgia" w:hAnsi="Georgia" w:cs="Georgia"/>
          <w:sz w:val="24"/>
          <w:szCs w:val="24"/>
        </w:rPr>
        <w:t xml:space="preserve">:  </w:t>
      </w:r>
    </w:p>
    <w:p w:rsidR="00B21079" w:rsidRPr="00961A5E" w:rsidRDefault="00B21079" w:rsidP="00961A5E">
      <w:pPr>
        <w:pStyle w:val="ListParagraph"/>
        <w:numPr>
          <w:ilvl w:val="0"/>
          <w:numId w:val="1"/>
        </w:numPr>
        <w:spacing w:after="0" w:line="360" w:lineRule="auto"/>
        <w:rPr>
          <w:rFonts w:ascii="Georgia" w:hAnsi="Georgia" w:cs="Georgia"/>
          <w:sz w:val="24"/>
          <w:szCs w:val="24"/>
        </w:rPr>
      </w:pPr>
      <w:r w:rsidRPr="00961A5E">
        <w:rPr>
          <w:rFonts w:ascii="Georgia" w:hAnsi="Georgia" w:cs="Georgia"/>
          <w:b/>
          <w:bCs/>
          <w:i/>
          <w:iCs/>
          <w:sz w:val="24"/>
          <w:szCs w:val="24"/>
        </w:rPr>
        <w:t>Scarred Souls</w:t>
      </w:r>
      <w:r w:rsidRPr="00961A5E">
        <w:rPr>
          <w:rFonts w:ascii="Georgia" w:hAnsi="Georgia" w:cs="Georgia"/>
          <w:sz w:val="24"/>
          <w:szCs w:val="24"/>
        </w:rPr>
        <w:t xml:space="preserve"> by Anonymous, Flinders Christian Community College, VIC</w:t>
      </w:r>
    </w:p>
    <w:p w:rsidR="00B21079" w:rsidRPr="00961A5E" w:rsidRDefault="00B21079" w:rsidP="00961A5E">
      <w:pPr>
        <w:pStyle w:val="ListParagraph"/>
        <w:numPr>
          <w:ilvl w:val="0"/>
          <w:numId w:val="1"/>
        </w:numPr>
        <w:spacing w:after="0" w:line="360" w:lineRule="auto"/>
        <w:rPr>
          <w:rFonts w:ascii="Georgia" w:hAnsi="Georgia" w:cs="Georgia"/>
          <w:sz w:val="24"/>
          <w:szCs w:val="24"/>
        </w:rPr>
      </w:pPr>
      <w:r w:rsidRPr="00961A5E">
        <w:rPr>
          <w:rFonts w:ascii="Georgia" w:hAnsi="Georgia" w:cs="Georgia"/>
          <w:b/>
          <w:bCs/>
          <w:i/>
          <w:iCs/>
          <w:sz w:val="24"/>
          <w:szCs w:val="24"/>
        </w:rPr>
        <w:t>Siren</w:t>
      </w:r>
      <w:r w:rsidRPr="00961A5E">
        <w:rPr>
          <w:rFonts w:ascii="Georgia" w:hAnsi="Georgia" w:cs="Georgia"/>
          <w:sz w:val="24"/>
          <w:szCs w:val="24"/>
        </w:rPr>
        <w:t xml:space="preserve"> by Eva Gately, St Pauls Catholic Secondary College Kempsey, NSW</w:t>
      </w:r>
    </w:p>
    <w:p w:rsidR="00B21079" w:rsidRPr="00961A5E" w:rsidRDefault="00B21079" w:rsidP="00961A5E">
      <w:pPr>
        <w:pStyle w:val="ListParagraph"/>
        <w:numPr>
          <w:ilvl w:val="0"/>
          <w:numId w:val="1"/>
        </w:numPr>
        <w:spacing w:after="0" w:line="360" w:lineRule="auto"/>
        <w:rPr>
          <w:rFonts w:ascii="Georgia" w:hAnsi="Georgia" w:cs="Georgia"/>
          <w:sz w:val="24"/>
          <w:szCs w:val="24"/>
        </w:rPr>
      </w:pPr>
      <w:r w:rsidRPr="00961A5E">
        <w:rPr>
          <w:rFonts w:ascii="Georgia" w:hAnsi="Georgia" w:cs="Georgia"/>
          <w:b/>
          <w:bCs/>
          <w:i/>
          <w:iCs/>
          <w:sz w:val="24"/>
          <w:szCs w:val="24"/>
        </w:rPr>
        <w:t>Illuminating Realisation</w:t>
      </w:r>
      <w:r w:rsidRPr="00961A5E">
        <w:rPr>
          <w:rFonts w:ascii="Georgia" w:hAnsi="Georgia" w:cs="Georgia"/>
          <w:sz w:val="24"/>
          <w:szCs w:val="24"/>
        </w:rPr>
        <w:t xml:space="preserve"> by Jason Ly, Glenala State High School, QLD</w:t>
      </w:r>
    </w:p>
    <w:p w:rsidR="00B21079" w:rsidRPr="00961A5E" w:rsidRDefault="00B21079" w:rsidP="00961A5E">
      <w:pPr>
        <w:pStyle w:val="ListParagraph"/>
        <w:numPr>
          <w:ilvl w:val="0"/>
          <w:numId w:val="1"/>
        </w:numPr>
        <w:spacing w:after="0" w:line="360" w:lineRule="auto"/>
        <w:rPr>
          <w:rFonts w:ascii="Georgia" w:hAnsi="Georgia" w:cs="Georgia"/>
          <w:sz w:val="24"/>
          <w:szCs w:val="24"/>
        </w:rPr>
      </w:pPr>
      <w:r w:rsidRPr="00961A5E">
        <w:rPr>
          <w:rFonts w:ascii="Georgia" w:hAnsi="Georgia" w:cs="Georgia"/>
          <w:b/>
          <w:bCs/>
          <w:i/>
          <w:iCs/>
          <w:sz w:val="24"/>
          <w:szCs w:val="24"/>
        </w:rPr>
        <w:t>Clandestine Tendrils of Toxic Dreams</w:t>
      </w:r>
      <w:r w:rsidRPr="00961A5E">
        <w:rPr>
          <w:rFonts w:ascii="Georgia" w:hAnsi="Georgia" w:cs="Georgia"/>
          <w:sz w:val="24"/>
          <w:szCs w:val="24"/>
        </w:rPr>
        <w:t xml:space="preserve"> by Anonymous, Mount Eliza Secondary College, VIC</w:t>
      </w:r>
    </w:p>
    <w:p w:rsidR="00B21079" w:rsidRPr="00961A5E" w:rsidRDefault="00B21079" w:rsidP="00961A5E">
      <w:pPr>
        <w:pStyle w:val="ListParagraph"/>
        <w:numPr>
          <w:ilvl w:val="0"/>
          <w:numId w:val="1"/>
        </w:numPr>
        <w:spacing w:after="0" w:line="360" w:lineRule="auto"/>
        <w:rPr>
          <w:rFonts w:ascii="Georgia" w:hAnsi="Georgia" w:cs="Georgia"/>
          <w:sz w:val="24"/>
          <w:szCs w:val="24"/>
        </w:rPr>
      </w:pPr>
      <w:r w:rsidRPr="00961A5E">
        <w:rPr>
          <w:rFonts w:ascii="Georgia" w:hAnsi="Georgia" w:cs="Georgia"/>
          <w:b/>
          <w:bCs/>
          <w:i/>
          <w:iCs/>
          <w:sz w:val="24"/>
          <w:szCs w:val="24"/>
        </w:rPr>
        <w:t>Introduction</w:t>
      </w:r>
      <w:r w:rsidRPr="00961A5E">
        <w:rPr>
          <w:rFonts w:ascii="Georgia" w:hAnsi="Georgia" w:cs="Georgia"/>
          <w:sz w:val="24"/>
          <w:szCs w:val="24"/>
        </w:rPr>
        <w:t xml:space="preserve"> by Trang Nguyen, Buckley Park College, VIC</w:t>
      </w:r>
    </w:p>
    <w:p w:rsidR="00B21079" w:rsidRPr="00961A5E" w:rsidRDefault="00B21079" w:rsidP="00961A5E">
      <w:pPr>
        <w:pStyle w:val="ListParagraph"/>
        <w:numPr>
          <w:ilvl w:val="0"/>
          <w:numId w:val="1"/>
        </w:numPr>
        <w:spacing w:after="0" w:line="360" w:lineRule="auto"/>
        <w:rPr>
          <w:rFonts w:ascii="Georgia" w:hAnsi="Georgia" w:cs="Georgia"/>
          <w:sz w:val="24"/>
          <w:szCs w:val="24"/>
        </w:rPr>
      </w:pPr>
      <w:r w:rsidRPr="00961A5E">
        <w:rPr>
          <w:rFonts w:ascii="Georgia" w:hAnsi="Georgia" w:cs="Georgia"/>
          <w:b/>
          <w:bCs/>
          <w:i/>
          <w:iCs/>
          <w:sz w:val="24"/>
          <w:szCs w:val="24"/>
        </w:rPr>
        <w:t>Look Up</w:t>
      </w:r>
      <w:r w:rsidRPr="00961A5E">
        <w:rPr>
          <w:rFonts w:ascii="Georgia" w:hAnsi="Georgia" w:cs="Georgia"/>
          <w:sz w:val="24"/>
          <w:szCs w:val="24"/>
        </w:rPr>
        <w:t xml:space="preserve"> by Anonymous, Toorak College, VIC</w:t>
      </w:r>
    </w:p>
    <w:p w:rsidR="00B21079" w:rsidRDefault="00B21079" w:rsidP="00961A5E">
      <w:pPr>
        <w:pStyle w:val="ListParagraph"/>
        <w:numPr>
          <w:ilvl w:val="0"/>
          <w:numId w:val="1"/>
        </w:numPr>
        <w:spacing w:after="0" w:line="360" w:lineRule="auto"/>
        <w:rPr>
          <w:rFonts w:ascii="Georgia" w:hAnsi="Georgia" w:cs="Georgia"/>
          <w:sz w:val="24"/>
          <w:szCs w:val="24"/>
        </w:rPr>
      </w:pPr>
      <w:r w:rsidRPr="00961A5E">
        <w:rPr>
          <w:rFonts w:ascii="Georgia" w:hAnsi="Georgia" w:cs="Georgia"/>
          <w:b/>
          <w:bCs/>
          <w:i/>
          <w:iCs/>
          <w:sz w:val="24"/>
          <w:szCs w:val="24"/>
        </w:rPr>
        <w:t>Help Us</w:t>
      </w:r>
      <w:r w:rsidRPr="00961A5E">
        <w:rPr>
          <w:rFonts w:ascii="Georgia" w:hAnsi="Georgia" w:cs="Georgia"/>
          <w:sz w:val="24"/>
          <w:szCs w:val="24"/>
        </w:rPr>
        <w:t xml:space="preserve"> by Elise Nikkinen, Cape Byron Rudolf Steiner School, NSW</w:t>
      </w:r>
    </w:p>
    <w:p w:rsidR="00B21079" w:rsidRDefault="00B21079">
      <w:pPr>
        <w:rPr>
          <w:rFonts w:ascii="Georgia" w:hAnsi="Georgia" w:cs="Georgia"/>
          <w:sz w:val="24"/>
          <w:szCs w:val="24"/>
        </w:rPr>
      </w:pPr>
      <w:r>
        <w:rPr>
          <w:rFonts w:ascii="Georgia" w:hAnsi="Georgia" w:cs="Georgia"/>
          <w:sz w:val="24"/>
          <w:szCs w:val="24"/>
        </w:rPr>
        <w:br w:type="page"/>
      </w:r>
    </w:p>
    <w:p w:rsidR="00B21079" w:rsidRPr="00C15D32" w:rsidRDefault="00B21079" w:rsidP="003F5F11">
      <w:pPr>
        <w:rPr>
          <w:rFonts w:ascii="Georgia" w:hAnsi="Georgia" w:cs="Georgia"/>
          <w:b/>
          <w:bCs/>
          <w:color w:val="4472C4"/>
          <w:sz w:val="24"/>
          <w:szCs w:val="24"/>
        </w:rPr>
      </w:pPr>
      <w:r w:rsidRPr="00C15D32">
        <w:rPr>
          <w:rFonts w:ascii="Georgia" w:hAnsi="Georgia" w:cs="Georgia"/>
          <w:b/>
          <w:bCs/>
          <w:color w:val="4472C4"/>
          <w:sz w:val="24"/>
          <w:szCs w:val="24"/>
        </w:rPr>
        <w:t>Year 7 – 9 Winners</w:t>
      </w:r>
    </w:p>
    <w:p w:rsidR="00B21079" w:rsidRDefault="00B21079" w:rsidP="00F244A2">
      <w:pPr>
        <w:spacing w:after="0" w:line="360" w:lineRule="auto"/>
        <w:rPr>
          <w:rFonts w:ascii="Georgia" w:hAnsi="Georgia" w:cs="Georgia"/>
          <w:b/>
          <w:bCs/>
          <w:color w:val="FF0000"/>
          <w:sz w:val="24"/>
          <w:szCs w:val="24"/>
        </w:rPr>
      </w:pPr>
    </w:p>
    <w:p w:rsidR="00B21079" w:rsidRDefault="00B21079" w:rsidP="00047E34">
      <w:pPr>
        <w:spacing w:after="0" w:line="360" w:lineRule="auto"/>
        <w:rPr>
          <w:rFonts w:ascii="Georgia" w:hAnsi="Georgia" w:cs="Georgia"/>
          <w:b/>
          <w:bCs/>
          <w:color w:val="FF0000"/>
          <w:sz w:val="24"/>
          <w:szCs w:val="24"/>
        </w:rPr>
      </w:pPr>
      <w:r>
        <w:rPr>
          <w:rFonts w:ascii="Georgia" w:hAnsi="Georgia" w:cs="Georgia"/>
          <w:b/>
          <w:bCs/>
          <w:color w:val="FF0000"/>
          <w:sz w:val="24"/>
          <w:szCs w:val="24"/>
        </w:rPr>
        <w:t>First</w:t>
      </w:r>
      <w:r w:rsidRPr="00A92E13">
        <w:rPr>
          <w:rFonts w:ascii="Georgia" w:hAnsi="Georgia" w:cs="Georgia"/>
          <w:b/>
          <w:bCs/>
          <w:color w:val="FF0000"/>
          <w:sz w:val="24"/>
          <w:szCs w:val="24"/>
        </w:rPr>
        <w:t xml:space="preserve"> Place</w:t>
      </w:r>
    </w:p>
    <w:p w:rsidR="00B21079" w:rsidRDefault="00B21079" w:rsidP="00047E34">
      <w:pPr>
        <w:spacing w:after="0" w:line="360" w:lineRule="auto"/>
        <w:rPr>
          <w:rFonts w:ascii="Georgia" w:hAnsi="Georgia" w:cs="Georgia"/>
          <w:b/>
          <w:bCs/>
          <w:i/>
          <w:iCs/>
          <w:sz w:val="24"/>
          <w:szCs w:val="24"/>
        </w:rPr>
      </w:pPr>
    </w:p>
    <w:p w:rsidR="00B21079" w:rsidRPr="00697595" w:rsidRDefault="00B21079" w:rsidP="00697595">
      <w:pPr>
        <w:spacing w:after="0" w:line="360" w:lineRule="auto"/>
        <w:rPr>
          <w:rFonts w:ascii="Georgia" w:hAnsi="Georgia" w:cs="Georgia"/>
          <w:sz w:val="24"/>
          <w:szCs w:val="24"/>
        </w:rPr>
      </w:pPr>
      <w:r>
        <w:rPr>
          <w:rFonts w:ascii="Georgia" w:hAnsi="Georgia" w:cs="Georgia"/>
          <w:b/>
          <w:bCs/>
          <w:i/>
          <w:iCs/>
          <w:sz w:val="24"/>
          <w:szCs w:val="24"/>
        </w:rPr>
        <w:t>Likes and Lies</w:t>
      </w:r>
      <w:r w:rsidRPr="00697595">
        <w:rPr>
          <w:rFonts w:ascii="Georgia" w:hAnsi="Georgia" w:cs="Georgia"/>
          <w:b/>
          <w:bCs/>
          <w:i/>
          <w:iCs/>
          <w:sz w:val="24"/>
          <w:szCs w:val="24"/>
        </w:rPr>
        <w:t xml:space="preserve"> </w:t>
      </w:r>
      <w:r w:rsidRPr="00697595">
        <w:rPr>
          <w:rFonts w:ascii="Georgia" w:hAnsi="Georgia" w:cs="Georgia"/>
          <w:sz w:val="24"/>
          <w:szCs w:val="24"/>
        </w:rPr>
        <w:t xml:space="preserve">by </w:t>
      </w:r>
      <w:r>
        <w:rPr>
          <w:rFonts w:ascii="Georgia" w:hAnsi="Georgia" w:cs="Georgia"/>
          <w:sz w:val="24"/>
          <w:szCs w:val="24"/>
        </w:rPr>
        <w:t>Emily Dukeson</w:t>
      </w:r>
      <w:r w:rsidRPr="00697595">
        <w:rPr>
          <w:rFonts w:ascii="Georgia" w:hAnsi="Georgia" w:cs="Georgia"/>
          <w:sz w:val="24"/>
          <w:szCs w:val="24"/>
        </w:rPr>
        <w:t xml:space="preserve">, </w:t>
      </w:r>
      <w:r>
        <w:rPr>
          <w:rFonts w:ascii="Georgia" w:hAnsi="Georgia" w:cs="Georgia"/>
          <w:sz w:val="24"/>
          <w:szCs w:val="24"/>
        </w:rPr>
        <w:t>Kawana Waters State College</w:t>
      </w:r>
      <w:r w:rsidRPr="00697595">
        <w:rPr>
          <w:rFonts w:ascii="Georgia" w:hAnsi="Georgia" w:cs="Georgia"/>
          <w:sz w:val="24"/>
          <w:szCs w:val="24"/>
        </w:rPr>
        <w:t xml:space="preserve">, </w:t>
      </w:r>
      <w:r>
        <w:rPr>
          <w:rFonts w:ascii="Georgia" w:hAnsi="Georgia" w:cs="Georgia"/>
          <w:sz w:val="24"/>
          <w:szCs w:val="24"/>
        </w:rPr>
        <w:t>QLD</w:t>
      </w:r>
      <w:r w:rsidRPr="00697595">
        <w:rPr>
          <w:rFonts w:ascii="Georgia" w:hAnsi="Georgia" w:cs="Georgia"/>
          <w:sz w:val="24"/>
          <w:szCs w:val="24"/>
        </w:rPr>
        <w:t xml:space="preserve"> </w:t>
      </w:r>
    </w:p>
    <w:p w:rsidR="00B21079" w:rsidRDefault="00B21079" w:rsidP="0024737A">
      <w:pPr>
        <w:spacing w:after="0" w:line="360" w:lineRule="auto"/>
        <w:rPr>
          <w:rFonts w:ascii="Georgia" w:hAnsi="Georgia" w:cs="Georgia"/>
          <w:sz w:val="24"/>
          <w:szCs w:val="24"/>
        </w:rPr>
      </w:pPr>
    </w:p>
    <w:p w:rsidR="00B21079" w:rsidRPr="00883B66" w:rsidRDefault="00B21079" w:rsidP="00883B66">
      <w:pPr>
        <w:spacing w:after="0" w:line="360" w:lineRule="auto"/>
        <w:rPr>
          <w:rFonts w:ascii="Georgia" w:hAnsi="Georgia" w:cs="Georgia"/>
          <w:sz w:val="24"/>
          <w:szCs w:val="24"/>
        </w:rPr>
      </w:pPr>
      <w:r w:rsidRPr="00883B66">
        <w:rPr>
          <w:rFonts w:ascii="Georgia" w:hAnsi="Georgia" w:cs="Georgia"/>
          <w:sz w:val="24"/>
          <w:szCs w:val="24"/>
        </w:rPr>
        <w:t>Pose. </w:t>
      </w:r>
      <w:r w:rsidRPr="00883B66">
        <w:rPr>
          <w:rFonts w:ascii="Georgia" w:hAnsi="Georgia" w:cs="Georgia"/>
          <w:sz w:val="24"/>
          <w:szCs w:val="24"/>
        </w:rPr>
        <w:br/>
        <w:t>Click. </w:t>
      </w:r>
      <w:r w:rsidRPr="00883B66">
        <w:rPr>
          <w:rFonts w:ascii="Georgia" w:hAnsi="Georgia" w:cs="Georgia"/>
          <w:sz w:val="24"/>
          <w:szCs w:val="24"/>
        </w:rPr>
        <w:br/>
        <w:t>Adjust.</w:t>
      </w:r>
      <w:r w:rsidRPr="00883B66">
        <w:rPr>
          <w:rFonts w:ascii="Georgia" w:hAnsi="Georgia" w:cs="Georgia"/>
          <w:sz w:val="24"/>
          <w:szCs w:val="24"/>
        </w:rPr>
        <w:br/>
        <w:t>Click.</w:t>
      </w:r>
      <w:r w:rsidRPr="00883B66">
        <w:rPr>
          <w:rFonts w:ascii="Georgia" w:hAnsi="Georgia" w:cs="Georgia"/>
          <w:sz w:val="24"/>
          <w:szCs w:val="24"/>
        </w:rPr>
        <w:br/>
        <w:t>Suck in stomach. </w:t>
      </w:r>
      <w:r w:rsidRPr="00883B66">
        <w:rPr>
          <w:rFonts w:ascii="Georgia" w:hAnsi="Georgia" w:cs="Georgia"/>
          <w:sz w:val="24"/>
          <w:szCs w:val="24"/>
        </w:rPr>
        <w:br/>
        <w:t>Click.</w:t>
      </w:r>
      <w:r w:rsidRPr="00883B66">
        <w:rPr>
          <w:rFonts w:ascii="Georgia" w:hAnsi="Georgia" w:cs="Georgia"/>
          <w:sz w:val="24"/>
          <w:szCs w:val="24"/>
        </w:rPr>
        <w:br/>
        <w:t>The lighting isn't great on that one.</w:t>
      </w:r>
      <w:r w:rsidRPr="00883B66">
        <w:rPr>
          <w:rFonts w:ascii="Georgia" w:hAnsi="Georgia" w:cs="Georgia"/>
          <w:sz w:val="24"/>
          <w:szCs w:val="24"/>
        </w:rPr>
        <w:br/>
        <w:t>Delete. </w:t>
      </w:r>
      <w:r w:rsidRPr="00883B66">
        <w:rPr>
          <w:rFonts w:ascii="Georgia" w:hAnsi="Georgia" w:cs="Georgia"/>
          <w:sz w:val="24"/>
          <w:szCs w:val="24"/>
        </w:rPr>
        <w:br/>
        <w:t>Reapply lipstick. Adjust ponytail. </w:t>
      </w:r>
      <w:r w:rsidRPr="00883B66">
        <w:rPr>
          <w:rFonts w:ascii="Georgia" w:hAnsi="Georgia" w:cs="Georgia"/>
          <w:sz w:val="24"/>
          <w:szCs w:val="24"/>
        </w:rPr>
        <w:br/>
        <w:t>Click. </w:t>
      </w:r>
      <w:r w:rsidRPr="00883B66">
        <w:rPr>
          <w:rFonts w:ascii="Georgia" w:hAnsi="Georgia" w:cs="Georgia"/>
          <w:sz w:val="24"/>
          <w:szCs w:val="24"/>
        </w:rPr>
        <w:br/>
        <w:t>Ah, that's the one. </w:t>
      </w:r>
      <w:r w:rsidRPr="00883B66">
        <w:rPr>
          <w:rFonts w:ascii="Georgia" w:hAnsi="Georgia" w:cs="Georgia"/>
          <w:sz w:val="24"/>
          <w:szCs w:val="24"/>
        </w:rPr>
        <w:br/>
        <w:t>Pretty, but effortless.</w:t>
      </w:r>
      <w:r w:rsidRPr="00883B66">
        <w:rPr>
          <w:rFonts w:ascii="Georgia" w:hAnsi="Georgia" w:cs="Georgia"/>
          <w:sz w:val="24"/>
          <w:szCs w:val="24"/>
        </w:rPr>
        <w:br/>
        <w:t>Seemingly candid. </w:t>
      </w:r>
      <w:r w:rsidRPr="00883B66">
        <w:rPr>
          <w:rFonts w:ascii="Georgia" w:hAnsi="Georgia" w:cs="Georgia"/>
          <w:sz w:val="24"/>
          <w:szCs w:val="24"/>
        </w:rPr>
        <w:br/>
        <w:t>What all photos must be.</w:t>
      </w:r>
      <w:r w:rsidRPr="00883B66">
        <w:rPr>
          <w:rFonts w:ascii="Georgia" w:hAnsi="Georgia" w:cs="Georgia"/>
          <w:sz w:val="24"/>
          <w:szCs w:val="24"/>
        </w:rPr>
        <w:br/>
        <w:t>Filter: applied. </w:t>
      </w:r>
      <w:r w:rsidRPr="00883B66">
        <w:rPr>
          <w:rFonts w:ascii="Georgia" w:hAnsi="Georgia" w:cs="Georgia"/>
          <w:sz w:val="24"/>
          <w:szCs w:val="24"/>
        </w:rPr>
        <w:br/>
        <w:t>Pimple: erased. </w:t>
      </w:r>
      <w:r w:rsidRPr="00883B66">
        <w:rPr>
          <w:rFonts w:ascii="Georgia" w:hAnsi="Georgia" w:cs="Georgia"/>
          <w:sz w:val="24"/>
          <w:szCs w:val="24"/>
        </w:rPr>
        <w:br/>
        <w:t>Perfect. </w:t>
      </w:r>
      <w:r w:rsidRPr="00883B66">
        <w:rPr>
          <w:rFonts w:ascii="Georgia" w:hAnsi="Georgia" w:cs="Georgia"/>
          <w:sz w:val="24"/>
          <w:szCs w:val="24"/>
        </w:rPr>
        <w:br/>
        <w:t>Photo: Uploading…</w:t>
      </w:r>
      <w:r w:rsidRPr="00883B66">
        <w:rPr>
          <w:rFonts w:ascii="Georgia" w:hAnsi="Georgia" w:cs="Georgia"/>
          <w:sz w:val="24"/>
          <w:szCs w:val="24"/>
        </w:rPr>
        <w:br/>
        <w:t>Caption: Sunshiney Day :)</w:t>
      </w:r>
      <w:r w:rsidRPr="00883B66">
        <w:rPr>
          <w:rFonts w:ascii="Georgia" w:hAnsi="Georgia" w:cs="Georgia"/>
          <w:sz w:val="24"/>
          <w:szCs w:val="24"/>
        </w:rPr>
        <w:br/>
        <w:t>Hashtags: #candid #nofilter #beyourtrueself</w:t>
      </w:r>
      <w:r w:rsidRPr="00883B66">
        <w:rPr>
          <w:rFonts w:ascii="Georgia" w:hAnsi="Georgia" w:cs="Georgia"/>
          <w:sz w:val="24"/>
          <w:szCs w:val="24"/>
        </w:rPr>
        <w:br/>
        <w:t>It took an hour, but that doesn’t matter.</w:t>
      </w:r>
      <w:r w:rsidRPr="00883B66">
        <w:rPr>
          <w:rFonts w:ascii="Georgia" w:hAnsi="Georgia" w:cs="Georgia"/>
          <w:sz w:val="24"/>
          <w:szCs w:val="24"/>
        </w:rPr>
        <w:br/>
        <w:t>Fingers tap nervously in the wait for the verdict.</w:t>
      </w:r>
      <w:r w:rsidRPr="00883B66">
        <w:rPr>
          <w:rFonts w:ascii="Georgia" w:hAnsi="Georgia" w:cs="Georgia"/>
          <w:sz w:val="24"/>
          <w:szCs w:val="24"/>
        </w:rPr>
        <w:br/>
        <w:t>Then…</w:t>
      </w:r>
      <w:r w:rsidRPr="00883B66">
        <w:rPr>
          <w:rFonts w:ascii="Georgia" w:hAnsi="Georgia" w:cs="Georgia"/>
          <w:sz w:val="24"/>
          <w:szCs w:val="24"/>
        </w:rPr>
        <w:br/>
        <w:t>Allie028: Omg stunning &lt;3</w:t>
      </w:r>
      <w:r w:rsidRPr="00883B66">
        <w:rPr>
          <w:rFonts w:ascii="Georgia" w:hAnsi="Georgia" w:cs="Georgia"/>
          <w:sz w:val="24"/>
          <w:szCs w:val="24"/>
        </w:rPr>
        <w:br/>
        <w:t>4 likes</w:t>
      </w:r>
      <w:r w:rsidRPr="00883B66">
        <w:rPr>
          <w:rFonts w:ascii="Georgia" w:hAnsi="Georgia" w:cs="Georgia"/>
          <w:sz w:val="24"/>
          <w:szCs w:val="24"/>
        </w:rPr>
        <w:br/>
        <w:t>Sophhhieee: That summer sun!</w:t>
      </w:r>
      <w:r w:rsidRPr="00883B66">
        <w:rPr>
          <w:rFonts w:ascii="Georgia" w:hAnsi="Georgia" w:cs="Georgia"/>
          <w:sz w:val="24"/>
          <w:szCs w:val="24"/>
        </w:rPr>
        <w:br/>
        <w:t>27 likes</w:t>
      </w:r>
      <w:r w:rsidRPr="00883B66">
        <w:rPr>
          <w:rFonts w:ascii="Georgia" w:hAnsi="Georgia" w:cs="Georgia"/>
          <w:sz w:val="24"/>
          <w:szCs w:val="24"/>
        </w:rPr>
        <w:br/>
        <w:t>More comments</w:t>
      </w:r>
      <w:r w:rsidRPr="00883B66">
        <w:rPr>
          <w:rFonts w:ascii="Georgia" w:hAnsi="Georgia" w:cs="Georgia"/>
          <w:sz w:val="24"/>
          <w:szCs w:val="24"/>
        </w:rPr>
        <w:br/>
        <w:t>A soft smile, gracing the lips</w:t>
      </w:r>
      <w:r w:rsidRPr="00883B66">
        <w:rPr>
          <w:rFonts w:ascii="Georgia" w:hAnsi="Georgia" w:cs="Georgia"/>
          <w:sz w:val="24"/>
          <w:szCs w:val="24"/>
        </w:rPr>
        <w:br/>
        <w:t>Addicted to the validation?</w:t>
      </w:r>
      <w:r w:rsidRPr="00883B66">
        <w:rPr>
          <w:rFonts w:ascii="Georgia" w:hAnsi="Georgia" w:cs="Georgia"/>
          <w:sz w:val="24"/>
          <w:szCs w:val="24"/>
        </w:rPr>
        <w:br/>
        <w:t>Willing to do anything for it? </w:t>
      </w:r>
      <w:r w:rsidRPr="00883B66">
        <w:rPr>
          <w:rFonts w:ascii="Georgia" w:hAnsi="Georgia" w:cs="Georgia"/>
          <w:sz w:val="24"/>
          <w:szCs w:val="24"/>
        </w:rPr>
        <w:br/>
        <w:t>Surely not.</w:t>
      </w:r>
    </w:p>
    <w:p w:rsidR="00B21079" w:rsidRPr="00877A6C" w:rsidRDefault="00B21079" w:rsidP="0024737A">
      <w:pPr>
        <w:shd w:val="clear" w:color="auto" w:fill="FFFFFF"/>
        <w:spacing w:after="0" w:line="360" w:lineRule="auto"/>
        <w:rPr>
          <w:rFonts w:ascii="Georgia" w:hAnsi="Georgia" w:cs="Georgia"/>
          <w:sz w:val="24"/>
          <w:szCs w:val="24"/>
        </w:rPr>
      </w:pPr>
    </w:p>
    <w:p w:rsidR="00B21079" w:rsidRDefault="00B21079" w:rsidP="0024737A">
      <w:pPr>
        <w:shd w:val="clear" w:color="auto" w:fill="FFFFFF"/>
        <w:spacing w:after="0" w:line="360" w:lineRule="auto"/>
        <w:rPr>
          <w:rFonts w:ascii="Georgia" w:hAnsi="Georgia" w:cs="Georgia"/>
          <w:sz w:val="24"/>
          <w:szCs w:val="24"/>
        </w:rPr>
      </w:pPr>
      <w:r w:rsidRPr="00DB7696">
        <w:rPr>
          <w:rFonts w:ascii="Georgia" w:hAnsi="Georgia" w:cs="Georgia"/>
          <w:b/>
          <w:bCs/>
          <w:i/>
          <w:iCs/>
        </w:rPr>
        <w:t>Judge’s Comment:</w:t>
      </w:r>
      <w:r w:rsidRPr="00DB7696">
        <w:rPr>
          <w:rFonts w:ascii="Georgia" w:hAnsi="Georgia" w:cs="Georgia"/>
          <w:i/>
          <w:iCs/>
        </w:rPr>
        <w:t xml:space="preserve"> </w:t>
      </w:r>
      <w:r>
        <w:rPr>
          <w:rFonts w:ascii="Georgia" w:hAnsi="Georgia" w:cs="Georgia"/>
          <w:i/>
          <w:iCs/>
        </w:rPr>
        <w:t>A relatable anecdote told in real-time, with a clever ‘peek behind the curtains’ at the end, as the reader gains access to the narrator’s inner thoughts in the final line. A lovely open ending that gives the reader something to ponder.</w:t>
      </w:r>
    </w:p>
    <w:p w:rsidR="00B21079" w:rsidRDefault="00B21079" w:rsidP="000D76C7">
      <w:pPr>
        <w:shd w:val="clear" w:color="auto" w:fill="FFFFFF"/>
        <w:spacing w:after="0" w:line="360" w:lineRule="auto"/>
        <w:rPr>
          <w:rFonts w:ascii="Georgia" w:hAnsi="Georgia" w:cs="Georgia"/>
          <w:sz w:val="24"/>
          <w:szCs w:val="24"/>
        </w:rPr>
      </w:pPr>
    </w:p>
    <w:p w:rsidR="00B21079" w:rsidRDefault="00B21079" w:rsidP="009630A3">
      <w:pPr>
        <w:shd w:val="clear" w:color="auto" w:fill="FFFFFF"/>
        <w:spacing w:after="0" w:line="360" w:lineRule="auto"/>
        <w:rPr>
          <w:rFonts w:ascii="Georgia" w:hAnsi="Georgia" w:cs="Georgia"/>
          <w:b/>
          <w:bCs/>
          <w:color w:val="FF0000"/>
          <w:sz w:val="24"/>
          <w:szCs w:val="24"/>
        </w:rPr>
      </w:pPr>
      <w:r>
        <w:rPr>
          <w:rFonts w:ascii="Georgia" w:hAnsi="Georgia" w:cs="Georgia"/>
          <w:b/>
          <w:bCs/>
          <w:color w:val="FF0000"/>
          <w:sz w:val="24"/>
          <w:szCs w:val="24"/>
        </w:rPr>
        <w:t>Second Place</w:t>
      </w:r>
    </w:p>
    <w:p w:rsidR="00B21079" w:rsidRDefault="00B21079" w:rsidP="009630A3">
      <w:pPr>
        <w:shd w:val="clear" w:color="auto" w:fill="FFFFFF"/>
        <w:spacing w:after="0" w:line="360" w:lineRule="auto"/>
        <w:rPr>
          <w:rFonts w:ascii="Georgia" w:hAnsi="Georgia" w:cs="Georgia"/>
          <w:sz w:val="24"/>
          <w:szCs w:val="24"/>
        </w:rPr>
      </w:pPr>
    </w:p>
    <w:p w:rsidR="00B21079" w:rsidRPr="00303AFC" w:rsidRDefault="00B21079" w:rsidP="009F01C1">
      <w:pPr>
        <w:spacing w:after="0" w:line="240" w:lineRule="auto"/>
        <w:rPr>
          <w:rFonts w:ascii="Georgia" w:hAnsi="Georgia" w:cs="Georgia"/>
          <w:sz w:val="24"/>
          <w:szCs w:val="24"/>
        </w:rPr>
      </w:pPr>
      <w:r w:rsidRPr="009F01C1">
        <w:rPr>
          <w:rFonts w:ascii="Georgia" w:hAnsi="Georgia" w:cs="Georgia"/>
          <w:b/>
          <w:bCs/>
          <w:i/>
          <w:iCs/>
          <w:sz w:val="24"/>
          <w:szCs w:val="24"/>
        </w:rPr>
        <w:t>The (Generic Phone Brand) 16</w:t>
      </w:r>
      <w:r w:rsidRPr="009F01C1">
        <w:rPr>
          <w:rFonts w:ascii="Georgia" w:hAnsi="Georgia" w:cs="Georgia"/>
          <w:sz w:val="24"/>
          <w:szCs w:val="24"/>
        </w:rPr>
        <w:t xml:space="preserve"> </w:t>
      </w:r>
      <w:r w:rsidRPr="00303AFC">
        <w:rPr>
          <w:rFonts w:ascii="Georgia" w:hAnsi="Georgia" w:cs="Georgia"/>
          <w:sz w:val="24"/>
          <w:szCs w:val="24"/>
        </w:rPr>
        <w:t xml:space="preserve">by </w:t>
      </w:r>
      <w:r>
        <w:rPr>
          <w:rFonts w:ascii="Georgia" w:hAnsi="Georgia" w:cs="Georgia"/>
          <w:sz w:val="24"/>
          <w:szCs w:val="24"/>
        </w:rPr>
        <w:t>Victoria Golz</w:t>
      </w:r>
      <w:r w:rsidRPr="00303AFC">
        <w:rPr>
          <w:rFonts w:ascii="Georgia" w:hAnsi="Georgia" w:cs="Georgia"/>
          <w:sz w:val="24"/>
          <w:szCs w:val="24"/>
        </w:rPr>
        <w:t xml:space="preserve">, </w:t>
      </w:r>
      <w:r>
        <w:rPr>
          <w:rFonts w:ascii="Georgia" w:hAnsi="Georgia" w:cs="Georgia"/>
          <w:sz w:val="24"/>
          <w:szCs w:val="24"/>
        </w:rPr>
        <w:t>The Mac.Robertson’s Girls’ High School</w:t>
      </w:r>
      <w:r w:rsidRPr="00303AFC">
        <w:rPr>
          <w:rFonts w:ascii="Georgia" w:hAnsi="Georgia" w:cs="Georgia"/>
          <w:sz w:val="24"/>
          <w:szCs w:val="24"/>
        </w:rPr>
        <w:t xml:space="preserve">, </w:t>
      </w:r>
      <w:r>
        <w:rPr>
          <w:rFonts w:ascii="Georgia" w:hAnsi="Georgia" w:cs="Georgia"/>
          <w:sz w:val="24"/>
          <w:szCs w:val="24"/>
        </w:rPr>
        <w:t>VIC</w:t>
      </w:r>
    </w:p>
    <w:p w:rsidR="00B21079" w:rsidRDefault="00B21079" w:rsidP="0004367F">
      <w:pPr>
        <w:spacing w:after="0" w:line="360" w:lineRule="auto"/>
        <w:rPr>
          <w:rFonts w:ascii="Georgia" w:hAnsi="Georgia" w:cs="Georgia"/>
          <w:sz w:val="24"/>
          <w:szCs w:val="24"/>
        </w:rPr>
      </w:pPr>
    </w:p>
    <w:p w:rsidR="00B21079" w:rsidRDefault="00B21079" w:rsidP="009F01C1">
      <w:pPr>
        <w:spacing w:after="0" w:line="240" w:lineRule="auto"/>
        <w:rPr>
          <w:rFonts w:ascii="Georgia" w:hAnsi="Georgia" w:cs="Georgia"/>
          <w:sz w:val="24"/>
          <w:szCs w:val="24"/>
        </w:rPr>
      </w:pPr>
      <w:r w:rsidRPr="00FA561E">
        <w:rPr>
          <w:rFonts w:ascii="Georgia" w:hAnsi="Georgia" w:cs="Georgia"/>
          <w:sz w:val="24"/>
          <w:szCs w:val="24"/>
        </w:rPr>
        <w:t>bRRing! bRRing! bRRring!</w:t>
      </w:r>
      <w:r w:rsidRPr="00FA561E">
        <w:rPr>
          <w:rFonts w:ascii="Georgia" w:hAnsi="Georgia" w:cs="Georgia"/>
          <w:sz w:val="24"/>
          <w:szCs w:val="24"/>
        </w:rPr>
        <w:br/>
        <w:t>Bzz. Bzz.</w:t>
      </w:r>
      <w:r w:rsidRPr="00FA561E">
        <w:rPr>
          <w:rFonts w:ascii="Georgia" w:hAnsi="Georgia" w:cs="Georgia"/>
          <w:sz w:val="24"/>
          <w:szCs w:val="24"/>
        </w:rPr>
        <w:br/>
        <w:t>Ding!</w:t>
      </w:r>
      <w:r w:rsidRPr="00FA561E">
        <w:rPr>
          <w:rFonts w:ascii="Georgia" w:hAnsi="Georgia" w:cs="Georgia"/>
          <w:sz w:val="24"/>
          <w:szCs w:val="24"/>
        </w:rPr>
        <w:br/>
        <w:t>It’s a modern orchestra, climaxing into an ear-splitting cacophony enough to overwhelm the listener.</w:t>
      </w:r>
      <w:r w:rsidRPr="00FA561E">
        <w:rPr>
          <w:rFonts w:ascii="Georgia" w:hAnsi="Georgia" w:cs="Georgia"/>
          <w:sz w:val="24"/>
          <w:szCs w:val="24"/>
        </w:rPr>
        <w:br/>
        <w:t>It is a master of engagement, having honed its method over the years.</w:t>
      </w:r>
      <w:r w:rsidRPr="00FA561E">
        <w:rPr>
          <w:rFonts w:ascii="Georgia" w:hAnsi="Georgia" w:cs="Georgia"/>
          <w:sz w:val="24"/>
          <w:szCs w:val="24"/>
        </w:rPr>
        <w:br/>
        <w:t>Chime!</w:t>
      </w:r>
      <w:r w:rsidRPr="00FA561E">
        <w:rPr>
          <w:rFonts w:ascii="Georgia" w:hAnsi="Georgia" w:cs="Georgia"/>
          <w:sz w:val="24"/>
          <w:szCs w:val="24"/>
        </w:rPr>
        <w:br/>
        <w:t>RI-N-G, RI-N-G</w:t>
      </w:r>
      <w:r w:rsidRPr="00FA561E">
        <w:rPr>
          <w:rFonts w:ascii="Georgia" w:hAnsi="Georgia" w:cs="Georgia"/>
          <w:sz w:val="24"/>
          <w:szCs w:val="24"/>
        </w:rPr>
        <w:br/>
        <w:t>Most importantly, it's a paradigm of subtly. </w:t>
      </w:r>
      <w:r w:rsidRPr="00FA561E">
        <w:rPr>
          <w:rFonts w:ascii="Georgia" w:hAnsi="Georgia" w:cs="Georgia"/>
          <w:sz w:val="24"/>
          <w:szCs w:val="24"/>
        </w:rPr>
        <w:br/>
        <w:t>Subtle in the way it has secured its claws into the hivemind of society.</w:t>
      </w:r>
      <w:r w:rsidRPr="00FA561E">
        <w:rPr>
          <w:rFonts w:ascii="Georgia" w:hAnsi="Georgia" w:cs="Georgia"/>
          <w:sz w:val="24"/>
          <w:szCs w:val="24"/>
        </w:rPr>
        <w:br/>
        <w:t>It is worse than any drug. More potent, more effective.</w:t>
      </w:r>
      <w:r w:rsidRPr="00FA561E">
        <w:rPr>
          <w:rFonts w:ascii="Georgia" w:hAnsi="Georgia" w:cs="Georgia"/>
          <w:sz w:val="24"/>
          <w:szCs w:val="24"/>
        </w:rPr>
        <w:br/>
        <w:t>A sheep in wolf’s clothing.</w:t>
      </w:r>
      <w:r w:rsidRPr="00FA561E">
        <w:rPr>
          <w:rFonts w:ascii="Georgia" w:hAnsi="Georgia" w:cs="Georgia"/>
          <w:sz w:val="24"/>
          <w:szCs w:val="24"/>
        </w:rPr>
        <w:br/>
        <w:t>A poison advertised as a commodity.</w:t>
      </w:r>
      <w:r w:rsidRPr="00FA561E">
        <w:rPr>
          <w:rFonts w:ascii="Georgia" w:hAnsi="Georgia" w:cs="Georgia"/>
          <w:sz w:val="24"/>
          <w:szCs w:val="24"/>
        </w:rPr>
        <w:br/>
        <w:t>An addiction wrapped up in a portable, hand-held rectangle-</w:t>
      </w:r>
      <w:r w:rsidRPr="00FA561E">
        <w:rPr>
          <w:rFonts w:ascii="Georgia" w:hAnsi="Georgia" w:cs="Georgia"/>
          <w:sz w:val="24"/>
          <w:szCs w:val="24"/>
        </w:rPr>
        <w:br/>
        <w:t>BUzz! BUzz! BUzz!</w:t>
      </w:r>
      <w:r w:rsidRPr="00FA561E">
        <w:rPr>
          <w:rFonts w:ascii="Georgia" w:hAnsi="Georgia" w:cs="Georgia"/>
          <w:sz w:val="24"/>
          <w:szCs w:val="24"/>
        </w:rPr>
        <w:br/>
        <w:t>Sorry</w:t>
      </w:r>
      <w:r>
        <w:rPr>
          <w:rFonts w:ascii="Georgia" w:hAnsi="Georgia" w:cs="Georgia"/>
          <w:sz w:val="24"/>
          <w:szCs w:val="24"/>
        </w:rPr>
        <w:t xml:space="preserve"> – </w:t>
      </w:r>
      <w:r w:rsidRPr="00FA561E">
        <w:rPr>
          <w:rFonts w:ascii="Georgia" w:hAnsi="Georgia" w:cs="Georgia"/>
          <w:sz w:val="24"/>
          <w:szCs w:val="24"/>
        </w:rPr>
        <w:t>I’ll get back to you later.</w:t>
      </w:r>
    </w:p>
    <w:p w:rsidR="00B21079" w:rsidRDefault="00B21079" w:rsidP="0004367F">
      <w:pPr>
        <w:spacing w:after="0" w:line="360" w:lineRule="auto"/>
        <w:rPr>
          <w:rFonts w:ascii="Georgia" w:hAnsi="Georgia" w:cs="Georgia"/>
          <w:sz w:val="24"/>
          <w:szCs w:val="24"/>
        </w:rPr>
      </w:pPr>
    </w:p>
    <w:p w:rsidR="00B21079" w:rsidRPr="00887C54" w:rsidRDefault="00B21079" w:rsidP="000A38D6">
      <w:pPr>
        <w:shd w:val="clear" w:color="auto" w:fill="FFFFFF"/>
        <w:spacing w:after="0" w:line="360" w:lineRule="auto"/>
        <w:rPr>
          <w:rFonts w:ascii="Georgia" w:hAnsi="Georgia" w:cs="Georgia"/>
          <w:i/>
          <w:iCs/>
          <w:sz w:val="24"/>
          <w:szCs w:val="24"/>
          <w:lang w:val="en-GB"/>
        </w:rPr>
      </w:pPr>
      <w:r w:rsidRPr="00887C54">
        <w:rPr>
          <w:rFonts w:ascii="Georgia" w:hAnsi="Georgia" w:cs="Georgia"/>
          <w:b/>
          <w:bCs/>
          <w:i/>
          <w:iCs/>
          <w:sz w:val="24"/>
          <w:szCs w:val="24"/>
        </w:rPr>
        <w:t>Judge’s Comment:</w:t>
      </w:r>
      <w:r w:rsidRPr="00887C54">
        <w:rPr>
          <w:rFonts w:ascii="Georgia" w:hAnsi="Georgia" w:cs="Georgia"/>
          <w:i/>
          <w:iCs/>
          <w:sz w:val="24"/>
          <w:szCs w:val="24"/>
        </w:rPr>
        <w:t xml:space="preserve"> </w:t>
      </w:r>
      <w:r w:rsidRPr="00887C54">
        <w:rPr>
          <w:rFonts w:ascii="Georgia" w:hAnsi="Georgia" w:cs="Georgia"/>
          <w:i/>
          <w:iCs/>
          <w:sz w:val="24"/>
          <w:szCs w:val="24"/>
          <w:lang w:val="en-GB"/>
        </w:rPr>
        <w:t>The cleverly titled “The (Generic Phone Brand) 16" is an insightful exploration of our relationship with technology. Through the use of onomatopoeia (when words sound like the noise being described) and rhythmic pacing, Victoria’s piece creates a sensory experience that draws the reader into the chaotic symphony of modern life. Her metaphors and analogies, such as the "sheep in wolf's clothing," emphasise the deceptive allure of technology. Her writing captures the spirit of the competition's theme while delivering a memorable message that will no doubt resonate with readers of all ages. A thought-provoking commentary on the impact of constant connectivity.</w:t>
      </w:r>
    </w:p>
    <w:p w:rsidR="00B21079" w:rsidRPr="00CB68ED" w:rsidRDefault="00B21079" w:rsidP="000A38D6">
      <w:pPr>
        <w:shd w:val="clear" w:color="auto" w:fill="FFFFFF"/>
        <w:spacing w:after="0" w:line="360" w:lineRule="auto"/>
        <w:rPr>
          <w:rFonts w:ascii="Georgia" w:hAnsi="Georgia" w:cs="Georgia"/>
        </w:rPr>
      </w:pPr>
    </w:p>
    <w:p w:rsidR="00B21079" w:rsidRDefault="00B21079" w:rsidP="00AF5843">
      <w:pPr>
        <w:spacing w:after="0" w:line="360" w:lineRule="auto"/>
        <w:rPr>
          <w:rFonts w:ascii="Georgia" w:hAnsi="Georgia" w:cs="Georgia"/>
          <w:b/>
          <w:bCs/>
          <w:color w:val="FF0000"/>
          <w:sz w:val="24"/>
          <w:szCs w:val="24"/>
        </w:rPr>
      </w:pPr>
      <w:r>
        <w:rPr>
          <w:rFonts w:ascii="Georgia" w:hAnsi="Georgia" w:cs="Georgia"/>
          <w:b/>
          <w:bCs/>
          <w:color w:val="FF0000"/>
          <w:sz w:val="24"/>
          <w:szCs w:val="24"/>
        </w:rPr>
        <w:t>Third</w:t>
      </w:r>
      <w:r w:rsidRPr="00A424E1">
        <w:rPr>
          <w:rFonts w:ascii="Georgia" w:hAnsi="Georgia" w:cs="Georgia"/>
          <w:b/>
          <w:bCs/>
          <w:color w:val="FF0000"/>
          <w:sz w:val="24"/>
          <w:szCs w:val="24"/>
        </w:rPr>
        <w:t xml:space="preserve"> Place</w:t>
      </w:r>
    </w:p>
    <w:p w:rsidR="00B21079" w:rsidRDefault="00B21079" w:rsidP="009630A3">
      <w:pPr>
        <w:shd w:val="clear" w:color="auto" w:fill="FFFFFF"/>
        <w:spacing w:after="0" w:line="360" w:lineRule="auto"/>
        <w:rPr>
          <w:rFonts w:ascii="Georgia" w:hAnsi="Georgia" w:cs="Georgia"/>
          <w:b/>
          <w:bCs/>
          <w:i/>
          <w:iCs/>
        </w:rPr>
      </w:pPr>
    </w:p>
    <w:p w:rsidR="00B21079" w:rsidRPr="00514B29" w:rsidRDefault="00B21079" w:rsidP="00514B29">
      <w:pPr>
        <w:rPr>
          <w:rFonts w:ascii="Georgia" w:hAnsi="Georgia" w:cs="Georgia"/>
          <w:sz w:val="24"/>
          <w:szCs w:val="24"/>
        </w:rPr>
      </w:pPr>
      <w:r>
        <w:rPr>
          <w:rFonts w:ascii="Georgia" w:hAnsi="Georgia" w:cs="Georgia"/>
          <w:b/>
          <w:bCs/>
          <w:i/>
          <w:iCs/>
          <w:sz w:val="24"/>
          <w:szCs w:val="24"/>
        </w:rPr>
        <w:t>Fat Cat</w:t>
      </w:r>
      <w:r w:rsidRPr="00A41112">
        <w:rPr>
          <w:rFonts w:ascii="Georgia" w:hAnsi="Georgia" w:cs="Georgia"/>
          <w:sz w:val="24"/>
          <w:szCs w:val="24"/>
        </w:rPr>
        <w:t xml:space="preserve"> </w:t>
      </w:r>
      <w:r w:rsidRPr="00A63F32">
        <w:rPr>
          <w:rFonts w:ascii="Georgia" w:hAnsi="Georgia" w:cs="Georgia"/>
          <w:sz w:val="24"/>
          <w:szCs w:val="24"/>
        </w:rPr>
        <w:t xml:space="preserve">by </w:t>
      </w:r>
      <w:r>
        <w:rPr>
          <w:rFonts w:ascii="Georgia" w:hAnsi="Georgia" w:cs="Georgia"/>
          <w:sz w:val="24"/>
          <w:szCs w:val="24"/>
        </w:rPr>
        <w:t>Anonymous</w:t>
      </w:r>
      <w:r w:rsidRPr="00A41112">
        <w:rPr>
          <w:rFonts w:ascii="Georgia" w:hAnsi="Georgia" w:cs="Georgia"/>
          <w:sz w:val="24"/>
          <w:szCs w:val="24"/>
        </w:rPr>
        <w:t xml:space="preserve">, </w:t>
      </w:r>
      <w:r>
        <w:rPr>
          <w:rFonts w:ascii="Georgia" w:hAnsi="Georgia" w:cs="Georgia"/>
          <w:sz w:val="24"/>
          <w:szCs w:val="24"/>
        </w:rPr>
        <w:t>Bunbury Catholic College</w:t>
      </w:r>
      <w:r w:rsidRPr="00A41112">
        <w:rPr>
          <w:rFonts w:ascii="Georgia" w:hAnsi="Georgia" w:cs="Georgia"/>
          <w:sz w:val="24"/>
          <w:szCs w:val="24"/>
        </w:rPr>
        <w:t xml:space="preserve">, </w:t>
      </w:r>
      <w:r>
        <w:rPr>
          <w:rFonts w:ascii="Georgia" w:hAnsi="Georgia" w:cs="Georgia"/>
          <w:sz w:val="24"/>
          <w:szCs w:val="24"/>
        </w:rPr>
        <w:t>WA</w:t>
      </w:r>
      <w:r>
        <w:rPr>
          <w:rFonts w:ascii="Georgia" w:hAnsi="Georgia" w:cs="Georgia"/>
          <w:sz w:val="24"/>
          <w:szCs w:val="24"/>
        </w:rPr>
        <w:br/>
      </w:r>
      <w:r>
        <w:rPr>
          <w:rFonts w:ascii="Georgia" w:hAnsi="Georgia" w:cs="Georgia"/>
          <w:sz w:val="24"/>
          <w:szCs w:val="24"/>
        </w:rPr>
        <w:br/>
        <w:t>“</w:t>
      </w:r>
      <w:r w:rsidRPr="00514B29">
        <w:rPr>
          <w:rFonts w:ascii="Georgia" w:hAnsi="Georgia" w:cs="Georgia"/>
          <w:sz w:val="24"/>
          <w:szCs w:val="24"/>
        </w:rPr>
        <w:t>She’s overweight! That’s unhealthy!”, they all say. Everyone who came to my house commented on my physique. I may have a slight addiction to cat treats, and a small hatred for, you know, moving. But I see you humans with your Facebook, your TikTok. I see you with chocolate, your alcohol. That’s right, I know things. So, don’t look down on me and my ways. The other day, I smacked my human’s phone off the counter so she would pay attention to me instead of the phone. It was for her own good! And everyone says dogs are the loyal ones</w:t>
      </w:r>
      <w:r>
        <w:rPr>
          <w:rFonts w:ascii="Georgia" w:hAnsi="Georgia" w:cs="Georgia"/>
          <w:sz w:val="24"/>
          <w:szCs w:val="24"/>
        </w:rPr>
        <w:t>.</w:t>
      </w:r>
    </w:p>
    <w:p w:rsidR="00B21079" w:rsidRDefault="00B21079" w:rsidP="009630A3">
      <w:pPr>
        <w:shd w:val="clear" w:color="auto" w:fill="FFFFFF"/>
        <w:spacing w:after="0" w:line="360" w:lineRule="auto"/>
        <w:rPr>
          <w:rFonts w:ascii="Georgia" w:hAnsi="Georgia" w:cs="Georgia"/>
          <w:sz w:val="24"/>
          <w:szCs w:val="24"/>
        </w:rPr>
      </w:pPr>
    </w:p>
    <w:p w:rsidR="00B21079" w:rsidRDefault="00B21079" w:rsidP="009630A3">
      <w:pPr>
        <w:shd w:val="clear" w:color="auto" w:fill="FFFFFF"/>
        <w:spacing w:after="0" w:line="360" w:lineRule="auto"/>
        <w:rPr>
          <w:rFonts w:ascii="Georgia" w:hAnsi="Georgia" w:cs="Georgia"/>
          <w:i/>
          <w:iCs/>
          <w:sz w:val="24"/>
          <w:szCs w:val="24"/>
          <w:lang w:val="en-GB"/>
        </w:rPr>
      </w:pPr>
      <w:r w:rsidRPr="008C5C56">
        <w:rPr>
          <w:rFonts w:ascii="Georgia" w:hAnsi="Georgia" w:cs="Georgia"/>
          <w:b/>
          <w:bCs/>
          <w:i/>
          <w:iCs/>
          <w:sz w:val="24"/>
          <w:szCs w:val="24"/>
        </w:rPr>
        <w:t>Judge’s Comment:</w:t>
      </w:r>
      <w:r w:rsidRPr="008C5C56">
        <w:rPr>
          <w:rFonts w:ascii="Georgia" w:hAnsi="Georgia" w:cs="Georgia"/>
          <w:i/>
          <w:iCs/>
          <w:sz w:val="24"/>
          <w:szCs w:val="24"/>
        </w:rPr>
        <w:t xml:space="preserve"> </w:t>
      </w:r>
      <w:r w:rsidRPr="008C5C56">
        <w:rPr>
          <w:rFonts w:ascii="Georgia" w:hAnsi="Georgia" w:cs="Georgia"/>
          <w:i/>
          <w:iCs/>
          <w:sz w:val="24"/>
          <w:szCs w:val="24"/>
          <w:lang w:val="en-GB"/>
        </w:rPr>
        <w:t>"Fat Cat" offers a humorous yet thought-provoking perspective on addiction through the eyes of a cat. The playful narrative draws parallels between human and feline habits, highlighting our own addictions while poking fun at the cat's indulgence. The use of conversational language and lighthearted tone makes this piece engaging and relatable. The twist in perspective, where the cat acknowledges its own addiction but also points out human shortcomings, adds depth and wit to the piece. The story reminds us not to judge others too harshly when we all have our quirks. A delightful, original take on the theme.</w:t>
      </w:r>
    </w:p>
    <w:p w:rsidR="00B21079" w:rsidRPr="008C5C56" w:rsidRDefault="00B21079" w:rsidP="009630A3">
      <w:pPr>
        <w:shd w:val="clear" w:color="auto" w:fill="FFFFFF"/>
        <w:spacing w:after="0" w:line="360" w:lineRule="auto"/>
        <w:rPr>
          <w:rFonts w:ascii="Georgia" w:hAnsi="Georgia" w:cs="Georgia"/>
          <w:i/>
          <w:iCs/>
          <w:sz w:val="24"/>
          <w:szCs w:val="24"/>
        </w:rPr>
      </w:pPr>
    </w:p>
    <w:p w:rsidR="00B21079" w:rsidRDefault="00B21079" w:rsidP="005D3AA9">
      <w:pPr>
        <w:spacing w:after="0" w:line="360" w:lineRule="auto"/>
        <w:rPr>
          <w:rFonts w:ascii="Georgia" w:hAnsi="Georgia" w:cs="Georgia"/>
          <w:color w:val="FF0000"/>
          <w:sz w:val="24"/>
          <w:szCs w:val="24"/>
        </w:rPr>
      </w:pPr>
      <w:r w:rsidRPr="009A2A73">
        <w:rPr>
          <w:rFonts w:ascii="Georgia" w:hAnsi="Georgia" w:cs="Georgia"/>
          <w:b/>
          <w:bCs/>
          <w:color w:val="FF0000"/>
          <w:sz w:val="24"/>
          <w:szCs w:val="24"/>
        </w:rPr>
        <w:t>Honourable Mention</w:t>
      </w:r>
      <w:r>
        <w:rPr>
          <w:rFonts w:ascii="Georgia" w:hAnsi="Georgia" w:cs="Georgia"/>
          <w:b/>
          <w:bCs/>
          <w:color w:val="FF0000"/>
          <w:sz w:val="24"/>
          <w:szCs w:val="24"/>
        </w:rPr>
        <w:t>s</w:t>
      </w:r>
      <w:r w:rsidRPr="009A2A73">
        <w:rPr>
          <w:rFonts w:ascii="Georgia" w:hAnsi="Georgia" w:cs="Georgia"/>
          <w:b/>
          <w:bCs/>
          <w:color w:val="FF0000"/>
          <w:sz w:val="24"/>
          <w:szCs w:val="24"/>
        </w:rPr>
        <w:t>:</w:t>
      </w:r>
      <w:r w:rsidRPr="009A2A73">
        <w:rPr>
          <w:rFonts w:ascii="Georgia" w:hAnsi="Georgia" w:cs="Georgia"/>
          <w:color w:val="FF0000"/>
          <w:sz w:val="24"/>
          <w:szCs w:val="24"/>
        </w:rPr>
        <w:t xml:space="preserve">  </w:t>
      </w:r>
    </w:p>
    <w:p w:rsidR="00B21079" w:rsidRDefault="00B21079" w:rsidP="00697595">
      <w:pPr>
        <w:pStyle w:val="ListParagraph"/>
        <w:spacing w:after="0" w:line="360" w:lineRule="auto"/>
        <w:rPr>
          <w:rFonts w:ascii="Georgia" w:hAnsi="Georgia" w:cs="Georgia"/>
          <w:sz w:val="24"/>
          <w:szCs w:val="24"/>
        </w:rPr>
      </w:pPr>
    </w:p>
    <w:p w:rsidR="00B21079" w:rsidRDefault="00B21079" w:rsidP="005C2530">
      <w:pPr>
        <w:pStyle w:val="ListParagraph"/>
        <w:numPr>
          <w:ilvl w:val="0"/>
          <w:numId w:val="1"/>
        </w:numPr>
        <w:spacing w:after="0" w:line="360" w:lineRule="auto"/>
        <w:rPr>
          <w:rFonts w:ascii="Georgia" w:hAnsi="Georgia" w:cs="Georgia"/>
          <w:sz w:val="24"/>
          <w:szCs w:val="24"/>
        </w:rPr>
      </w:pPr>
      <w:r w:rsidRPr="005C2530">
        <w:rPr>
          <w:rFonts w:ascii="Georgia" w:hAnsi="Georgia" w:cs="Georgia"/>
          <w:b/>
          <w:bCs/>
          <w:i/>
          <w:iCs/>
          <w:sz w:val="24"/>
          <w:szCs w:val="24"/>
        </w:rPr>
        <w:t>Words</w:t>
      </w:r>
      <w:r w:rsidRPr="005C2530">
        <w:rPr>
          <w:rFonts w:ascii="Georgia" w:hAnsi="Georgia" w:cs="Georgia"/>
          <w:sz w:val="24"/>
          <w:szCs w:val="24"/>
        </w:rPr>
        <w:t xml:space="preserve"> by Autumn Winchester, Cape Byron Ruldolph Steiner School, NSW</w:t>
      </w:r>
    </w:p>
    <w:p w:rsidR="00B21079" w:rsidRDefault="00B21079" w:rsidP="005C2530">
      <w:pPr>
        <w:pStyle w:val="ListParagraph"/>
        <w:numPr>
          <w:ilvl w:val="0"/>
          <w:numId w:val="1"/>
        </w:numPr>
        <w:spacing w:after="0" w:line="360" w:lineRule="auto"/>
        <w:rPr>
          <w:rFonts w:ascii="Georgia" w:hAnsi="Georgia" w:cs="Georgia"/>
          <w:sz w:val="24"/>
          <w:szCs w:val="24"/>
        </w:rPr>
      </w:pPr>
      <w:r w:rsidRPr="005C2530">
        <w:rPr>
          <w:rFonts w:ascii="Georgia" w:hAnsi="Georgia" w:cs="Georgia"/>
          <w:b/>
          <w:bCs/>
          <w:i/>
          <w:iCs/>
          <w:sz w:val="24"/>
          <w:szCs w:val="24"/>
        </w:rPr>
        <w:t>Muted</w:t>
      </w:r>
      <w:r w:rsidRPr="005C2530">
        <w:rPr>
          <w:rFonts w:ascii="Georgia" w:hAnsi="Georgia" w:cs="Georgia"/>
          <w:sz w:val="24"/>
          <w:szCs w:val="24"/>
        </w:rPr>
        <w:t xml:space="preserve"> </w:t>
      </w:r>
      <w:r w:rsidRPr="005C2530">
        <w:rPr>
          <w:rFonts w:ascii="Georgia" w:hAnsi="Georgia" w:cs="Georgia"/>
          <w:b/>
          <w:bCs/>
          <w:i/>
          <w:iCs/>
          <w:sz w:val="24"/>
          <w:szCs w:val="24"/>
        </w:rPr>
        <w:t>Compliments</w:t>
      </w:r>
      <w:r w:rsidRPr="005C2530">
        <w:rPr>
          <w:rFonts w:ascii="Georgia" w:hAnsi="Georgia" w:cs="Georgia"/>
          <w:sz w:val="24"/>
          <w:szCs w:val="24"/>
        </w:rPr>
        <w:t xml:space="preserve"> by Helen Li, Fort St High School, NSW</w:t>
      </w:r>
    </w:p>
    <w:p w:rsidR="00B21079" w:rsidRDefault="00B21079" w:rsidP="005C2530">
      <w:pPr>
        <w:pStyle w:val="ListParagraph"/>
        <w:numPr>
          <w:ilvl w:val="0"/>
          <w:numId w:val="1"/>
        </w:numPr>
        <w:spacing w:after="0" w:line="360" w:lineRule="auto"/>
        <w:rPr>
          <w:rFonts w:ascii="Georgia" w:hAnsi="Georgia" w:cs="Georgia"/>
          <w:sz w:val="24"/>
          <w:szCs w:val="24"/>
        </w:rPr>
      </w:pPr>
      <w:r w:rsidRPr="005C2530">
        <w:rPr>
          <w:rFonts w:ascii="Georgia" w:hAnsi="Georgia" w:cs="Georgia"/>
          <w:b/>
          <w:bCs/>
          <w:i/>
          <w:iCs/>
          <w:sz w:val="24"/>
          <w:szCs w:val="24"/>
        </w:rPr>
        <w:t>Digital</w:t>
      </w:r>
      <w:r w:rsidRPr="005C2530">
        <w:rPr>
          <w:rFonts w:ascii="Georgia" w:hAnsi="Georgia" w:cs="Georgia"/>
          <w:sz w:val="24"/>
          <w:szCs w:val="24"/>
        </w:rPr>
        <w:t xml:space="preserve"> </w:t>
      </w:r>
      <w:r w:rsidRPr="005C2530">
        <w:rPr>
          <w:rFonts w:ascii="Georgia" w:hAnsi="Georgia" w:cs="Georgia"/>
          <w:b/>
          <w:bCs/>
          <w:i/>
          <w:iCs/>
          <w:sz w:val="24"/>
          <w:szCs w:val="24"/>
        </w:rPr>
        <w:t>Refuge</w:t>
      </w:r>
      <w:r w:rsidRPr="005C2530">
        <w:rPr>
          <w:rFonts w:ascii="Georgia" w:hAnsi="Georgia" w:cs="Georgia"/>
          <w:sz w:val="24"/>
          <w:szCs w:val="24"/>
        </w:rPr>
        <w:t xml:space="preserve"> by Nico Palstra, Balwyn High School, VIC</w:t>
      </w:r>
    </w:p>
    <w:p w:rsidR="00B21079" w:rsidRDefault="00B21079" w:rsidP="005C2530">
      <w:pPr>
        <w:pStyle w:val="ListParagraph"/>
        <w:numPr>
          <w:ilvl w:val="0"/>
          <w:numId w:val="1"/>
        </w:numPr>
        <w:spacing w:after="0" w:line="360" w:lineRule="auto"/>
        <w:rPr>
          <w:rFonts w:ascii="Georgia" w:hAnsi="Georgia" w:cs="Georgia"/>
          <w:sz w:val="24"/>
          <w:szCs w:val="24"/>
        </w:rPr>
      </w:pPr>
      <w:r w:rsidRPr="005C2530">
        <w:rPr>
          <w:rFonts w:ascii="Georgia" w:hAnsi="Georgia" w:cs="Georgia"/>
          <w:b/>
          <w:bCs/>
          <w:i/>
          <w:iCs/>
          <w:sz w:val="24"/>
          <w:szCs w:val="24"/>
        </w:rPr>
        <w:t>Digital</w:t>
      </w:r>
      <w:r w:rsidRPr="005C2530">
        <w:rPr>
          <w:rFonts w:ascii="Georgia" w:hAnsi="Georgia" w:cs="Georgia"/>
          <w:sz w:val="24"/>
          <w:szCs w:val="24"/>
        </w:rPr>
        <w:t xml:space="preserve"> </w:t>
      </w:r>
      <w:r w:rsidRPr="005C2530">
        <w:rPr>
          <w:rFonts w:ascii="Georgia" w:hAnsi="Georgia" w:cs="Georgia"/>
          <w:b/>
          <w:bCs/>
          <w:i/>
          <w:iCs/>
          <w:sz w:val="24"/>
          <w:szCs w:val="24"/>
        </w:rPr>
        <w:t>Echoes</w:t>
      </w:r>
      <w:r w:rsidRPr="005C2530">
        <w:rPr>
          <w:rFonts w:ascii="Georgia" w:hAnsi="Georgia" w:cs="Georgia"/>
          <w:sz w:val="24"/>
          <w:szCs w:val="24"/>
        </w:rPr>
        <w:t xml:space="preserve"> by Amber Brar, Illawarra Christian School, NSW</w:t>
      </w:r>
    </w:p>
    <w:p w:rsidR="00B21079" w:rsidRPr="005C2530" w:rsidRDefault="00B21079" w:rsidP="005C2530">
      <w:pPr>
        <w:pStyle w:val="ListParagraph"/>
        <w:numPr>
          <w:ilvl w:val="0"/>
          <w:numId w:val="1"/>
        </w:numPr>
        <w:spacing w:after="0" w:line="360" w:lineRule="auto"/>
        <w:rPr>
          <w:rFonts w:ascii="Georgia" w:hAnsi="Georgia" w:cs="Georgia"/>
          <w:sz w:val="24"/>
          <w:szCs w:val="24"/>
        </w:rPr>
      </w:pPr>
      <w:r w:rsidRPr="005C2530">
        <w:rPr>
          <w:rFonts w:ascii="Georgia" w:hAnsi="Georgia" w:cs="Georgia"/>
          <w:b/>
          <w:bCs/>
          <w:i/>
          <w:iCs/>
          <w:sz w:val="24"/>
          <w:szCs w:val="24"/>
        </w:rPr>
        <w:t>A Sick Love</w:t>
      </w:r>
      <w:r w:rsidRPr="005C2530">
        <w:rPr>
          <w:rFonts w:ascii="Georgia" w:hAnsi="Georgia" w:cs="Georgia"/>
          <w:sz w:val="24"/>
          <w:szCs w:val="24"/>
        </w:rPr>
        <w:t xml:space="preserve"> by Ana Ruiz Davila, Mary Mackillop Catholic College Wakely, NSW</w:t>
      </w:r>
    </w:p>
    <w:p w:rsidR="00B21079" w:rsidRPr="001F6520" w:rsidRDefault="00B21079" w:rsidP="005C2530">
      <w:pPr>
        <w:pStyle w:val="ListParagraph"/>
        <w:numPr>
          <w:ilvl w:val="0"/>
          <w:numId w:val="1"/>
        </w:numPr>
        <w:spacing w:after="0" w:line="360" w:lineRule="auto"/>
        <w:rPr>
          <w:rFonts w:ascii="Georgia" w:hAnsi="Georgia" w:cs="Georgia"/>
          <w:sz w:val="24"/>
          <w:szCs w:val="24"/>
        </w:rPr>
      </w:pPr>
      <w:r w:rsidRPr="005C2530">
        <w:rPr>
          <w:rFonts w:ascii="Georgia" w:hAnsi="Georgia" w:cs="Georgia"/>
          <w:b/>
          <w:bCs/>
          <w:i/>
          <w:iCs/>
          <w:sz w:val="24"/>
          <w:szCs w:val="24"/>
        </w:rPr>
        <w:t>Digital Dusk</w:t>
      </w:r>
      <w:r w:rsidRPr="005C2530">
        <w:rPr>
          <w:rFonts w:ascii="Georgia" w:hAnsi="Georgia" w:cs="Georgia"/>
          <w:sz w:val="24"/>
          <w:szCs w:val="24"/>
        </w:rPr>
        <w:t xml:space="preserve"> by Kaavya Gupta, Abbotsleigh, NSW</w:t>
      </w:r>
    </w:p>
    <w:sectPr w:rsidR="00B21079" w:rsidRPr="001F6520" w:rsidSect="005F1E02">
      <w:headerReference w:type="default" r:id="rId12"/>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1079" w:rsidRDefault="00B21079" w:rsidP="004006EA">
      <w:pPr>
        <w:spacing w:after="0" w:line="240" w:lineRule="auto"/>
      </w:pPr>
      <w:r>
        <w:separator/>
      </w:r>
    </w:p>
  </w:endnote>
  <w:endnote w:type="continuationSeparator" w:id="0">
    <w:p w:rsidR="00B21079" w:rsidRDefault="00B21079" w:rsidP="004006EA">
      <w:pPr>
        <w:spacing w:after="0" w:line="240" w:lineRule="auto"/>
      </w:pPr>
      <w:r>
        <w:continuationSeparator/>
      </w:r>
    </w:p>
  </w:endnote>
  <w:endnote w:type="continuationNotice" w:id="1">
    <w:p w:rsidR="00B21079" w:rsidRDefault="00B21079">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1079" w:rsidRDefault="00B21079" w:rsidP="004006EA">
      <w:pPr>
        <w:spacing w:after="0" w:line="240" w:lineRule="auto"/>
      </w:pPr>
      <w:r>
        <w:separator/>
      </w:r>
    </w:p>
  </w:footnote>
  <w:footnote w:type="continuationSeparator" w:id="0">
    <w:p w:rsidR="00B21079" w:rsidRDefault="00B21079" w:rsidP="004006EA">
      <w:pPr>
        <w:spacing w:after="0" w:line="240" w:lineRule="auto"/>
      </w:pPr>
      <w:r>
        <w:continuationSeparator/>
      </w:r>
    </w:p>
  </w:footnote>
  <w:footnote w:type="continuationNotice" w:id="1">
    <w:p w:rsidR="00B21079" w:rsidRDefault="00B21079">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079" w:rsidRDefault="00B2107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97E7A"/>
    <w:multiLevelType w:val="hybridMultilevel"/>
    <w:tmpl w:val="C9F2C9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1">
    <w:nsid w:val="383F7D28"/>
    <w:multiLevelType w:val="hybridMultilevel"/>
    <w:tmpl w:val="7C94BE8E"/>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2">
    <w:nsid w:val="400676E3"/>
    <w:multiLevelType w:val="hybridMultilevel"/>
    <w:tmpl w:val="B09A81E4"/>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54942"/>
    <w:rsid w:val="0000232A"/>
    <w:rsid w:val="00002BCA"/>
    <w:rsid w:val="0000377F"/>
    <w:rsid w:val="000046EE"/>
    <w:rsid w:val="00005084"/>
    <w:rsid w:val="000105E8"/>
    <w:rsid w:val="000114E5"/>
    <w:rsid w:val="000123F7"/>
    <w:rsid w:val="00012508"/>
    <w:rsid w:val="0001525C"/>
    <w:rsid w:val="00015BBE"/>
    <w:rsid w:val="000170B1"/>
    <w:rsid w:val="00020373"/>
    <w:rsid w:val="000215EE"/>
    <w:rsid w:val="00021704"/>
    <w:rsid w:val="00024023"/>
    <w:rsid w:val="0002472B"/>
    <w:rsid w:val="00024FBB"/>
    <w:rsid w:val="00025DD8"/>
    <w:rsid w:val="00027682"/>
    <w:rsid w:val="00030531"/>
    <w:rsid w:val="00030B8D"/>
    <w:rsid w:val="00032501"/>
    <w:rsid w:val="0003278C"/>
    <w:rsid w:val="0003375D"/>
    <w:rsid w:val="000341D7"/>
    <w:rsid w:val="00037ADD"/>
    <w:rsid w:val="00037F8F"/>
    <w:rsid w:val="00040673"/>
    <w:rsid w:val="00040C1C"/>
    <w:rsid w:val="00042247"/>
    <w:rsid w:val="00042A57"/>
    <w:rsid w:val="0004302C"/>
    <w:rsid w:val="0004367F"/>
    <w:rsid w:val="00043822"/>
    <w:rsid w:val="00045575"/>
    <w:rsid w:val="00047E34"/>
    <w:rsid w:val="000502B2"/>
    <w:rsid w:val="000502C0"/>
    <w:rsid w:val="0005218C"/>
    <w:rsid w:val="00052255"/>
    <w:rsid w:val="00054942"/>
    <w:rsid w:val="00055287"/>
    <w:rsid w:val="00056A6D"/>
    <w:rsid w:val="00056B5F"/>
    <w:rsid w:val="00056D04"/>
    <w:rsid w:val="00056E52"/>
    <w:rsid w:val="00057990"/>
    <w:rsid w:val="00060314"/>
    <w:rsid w:val="0006063E"/>
    <w:rsid w:val="00060B19"/>
    <w:rsid w:val="00060BCD"/>
    <w:rsid w:val="000620EC"/>
    <w:rsid w:val="00063BC9"/>
    <w:rsid w:val="0006522E"/>
    <w:rsid w:val="0006581B"/>
    <w:rsid w:val="00065DA9"/>
    <w:rsid w:val="00067999"/>
    <w:rsid w:val="00067E73"/>
    <w:rsid w:val="00071614"/>
    <w:rsid w:val="00072B51"/>
    <w:rsid w:val="00074C93"/>
    <w:rsid w:val="00076868"/>
    <w:rsid w:val="000770A5"/>
    <w:rsid w:val="00077D95"/>
    <w:rsid w:val="00080631"/>
    <w:rsid w:val="00081304"/>
    <w:rsid w:val="000816BF"/>
    <w:rsid w:val="00083B1E"/>
    <w:rsid w:val="00083CA5"/>
    <w:rsid w:val="0008497A"/>
    <w:rsid w:val="00087AD7"/>
    <w:rsid w:val="00087E58"/>
    <w:rsid w:val="000940D4"/>
    <w:rsid w:val="00094B3F"/>
    <w:rsid w:val="000956A6"/>
    <w:rsid w:val="00095E6B"/>
    <w:rsid w:val="000A101B"/>
    <w:rsid w:val="000A28CB"/>
    <w:rsid w:val="000A37AA"/>
    <w:rsid w:val="000A38D6"/>
    <w:rsid w:val="000A4E46"/>
    <w:rsid w:val="000B0005"/>
    <w:rsid w:val="000B2437"/>
    <w:rsid w:val="000B286B"/>
    <w:rsid w:val="000B2C13"/>
    <w:rsid w:val="000B387E"/>
    <w:rsid w:val="000B3CA7"/>
    <w:rsid w:val="000B574C"/>
    <w:rsid w:val="000B5C09"/>
    <w:rsid w:val="000B7A86"/>
    <w:rsid w:val="000C0DA6"/>
    <w:rsid w:val="000C3BDB"/>
    <w:rsid w:val="000C5066"/>
    <w:rsid w:val="000C6F82"/>
    <w:rsid w:val="000C743C"/>
    <w:rsid w:val="000C7A0A"/>
    <w:rsid w:val="000C7C18"/>
    <w:rsid w:val="000D12A5"/>
    <w:rsid w:val="000D1B08"/>
    <w:rsid w:val="000D2115"/>
    <w:rsid w:val="000D2B44"/>
    <w:rsid w:val="000D47D2"/>
    <w:rsid w:val="000D76C7"/>
    <w:rsid w:val="000D7929"/>
    <w:rsid w:val="000E06BF"/>
    <w:rsid w:val="000E0E46"/>
    <w:rsid w:val="000E0F04"/>
    <w:rsid w:val="000E200D"/>
    <w:rsid w:val="000E34EC"/>
    <w:rsid w:val="000E369F"/>
    <w:rsid w:val="000E45C1"/>
    <w:rsid w:val="000E78EB"/>
    <w:rsid w:val="000F0362"/>
    <w:rsid w:val="000F0503"/>
    <w:rsid w:val="000F0D18"/>
    <w:rsid w:val="000F0D1D"/>
    <w:rsid w:val="000F1BB7"/>
    <w:rsid w:val="000F1D7F"/>
    <w:rsid w:val="000F23F5"/>
    <w:rsid w:val="000F42C8"/>
    <w:rsid w:val="000F4F93"/>
    <w:rsid w:val="000F6D2F"/>
    <w:rsid w:val="000F71FD"/>
    <w:rsid w:val="000F7E43"/>
    <w:rsid w:val="00101449"/>
    <w:rsid w:val="0010278A"/>
    <w:rsid w:val="0010361E"/>
    <w:rsid w:val="00103DC0"/>
    <w:rsid w:val="00105490"/>
    <w:rsid w:val="00106456"/>
    <w:rsid w:val="00106DC9"/>
    <w:rsid w:val="001106E4"/>
    <w:rsid w:val="00111424"/>
    <w:rsid w:val="001122BA"/>
    <w:rsid w:val="001137D7"/>
    <w:rsid w:val="00113BCA"/>
    <w:rsid w:val="0011509D"/>
    <w:rsid w:val="0011511B"/>
    <w:rsid w:val="001156DB"/>
    <w:rsid w:val="00120B85"/>
    <w:rsid w:val="00120DAC"/>
    <w:rsid w:val="001224B5"/>
    <w:rsid w:val="001226CA"/>
    <w:rsid w:val="0012345C"/>
    <w:rsid w:val="00124074"/>
    <w:rsid w:val="00124868"/>
    <w:rsid w:val="00126B1F"/>
    <w:rsid w:val="00127443"/>
    <w:rsid w:val="00127E44"/>
    <w:rsid w:val="0013012D"/>
    <w:rsid w:val="0013027F"/>
    <w:rsid w:val="00130712"/>
    <w:rsid w:val="00130870"/>
    <w:rsid w:val="001333DC"/>
    <w:rsid w:val="00133D2A"/>
    <w:rsid w:val="00136085"/>
    <w:rsid w:val="001363B5"/>
    <w:rsid w:val="00137915"/>
    <w:rsid w:val="001403CA"/>
    <w:rsid w:val="00140ADD"/>
    <w:rsid w:val="0014499D"/>
    <w:rsid w:val="00146AC5"/>
    <w:rsid w:val="00146EAC"/>
    <w:rsid w:val="00150AB2"/>
    <w:rsid w:val="00150F50"/>
    <w:rsid w:val="00150F9F"/>
    <w:rsid w:val="00151187"/>
    <w:rsid w:val="0015158F"/>
    <w:rsid w:val="00154500"/>
    <w:rsid w:val="00154AE4"/>
    <w:rsid w:val="00156359"/>
    <w:rsid w:val="00156A2D"/>
    <w:rsid w:val="001610D9"/>
    <w:rsid w:val="00162992"/>
    <w:rsid w:val="00163AB5"/>
    <w:rsid w:val="00163E5F"/>
    <w:rsid w:val="0016407C"/>
    <w:rsid w:val="0016569D"/>
    <w:rsid w:val="00174615"/>
    <w:rsid w:val="00175FD8"/>
    <w:rsid w:val="001769FE"/>
    <w:rsid w:val="00177486"/>
    <w:rsid w:val="00180D45"/>
    <w:rsid w:val="00181B4B"/>
    <w:rsid w:val="001848EE"/>
    <w:rsid w:val="00184EC3"/>
    <w:rsid w:val="001877A6"/>
    <w:rsid w:val="00187845"/>
    <w:rsid w:val="00187E22"/>
    <w:rsid w:val="001918BB"/>
    <w:rsid w:val="00193569"/>
    <w:rsid w:val="0019587A"/>
    <w:rsid w:val="00195AE7"/>
    <w:rsid w:val="00195D38"/>
    <w:rsid w:val="00197209"/>
    <w:rsid w:val="001A08FD"/>
    <w:rsid w:val="001A0AAD"/>
    <w:rsid w:val="001A19CE"/>
    <w:rsid w:val="001A22A9"/>
    <w:rsid w:val="001A2395"/>
    <w:rsid w:val="001A2F50"/>
    <w:rsid w:val="001A4708"/>
    <w:rsid w:val="001A4E8F"/>
    <w:rsid w:val="001A5690"/>
    <w:rsid w:val="001A6E76"/>
    <w:rsid w:val="001B0F06"/>
    <w:rsid w:val="001B189A"/>
    <w:rsid w:val="001B2F1E"/>
    <w:rsid w:val="001B6428"/>
    <w:rsid w:val="001B6E4D"/>
    <w:rsid w:val="001B7593"/>
    <w:rsid w:val="001C207A"/>
    <w:rsid w:val="001C2B4A"/>
    <w:rsid w:val="001C30D9"/>
    <w:rsid w:val="001C33BA"/>
    <w:rsid w:val="001C5C46"/>
    <w:rsid w:val="001C77FF"/>
    <w:rsid w:val="001D1A0F"/>
    <w:rsid w:val="001D2685"/>
    <w:rsid w:val="001D27DD"/>
    <w:rsid w:val="001D3DF0"/>
    <w:rsid w:val="001D4008"/>
    <w:rsid w:val="001D4371"/>
    <w:rsid w:val="001D4373"/>
    <w:rsid w:val="001D461F"/>
    <w:rsid w:val="001D4BC2"/>
    <w:rsid w:val="001D4C5E"/>
    <w:rsid w:val="001D756E"/>
    <w:rsid w:val="001D7984"/>
    <w:rsid w:val="001E0127"/>
    <w:rsid w:val="001E1C23"/>
    <w:rsid w:val="001E2056"/>
    <w:rsid w:val="001E2CE0"/>
    <w:rsid w:val="001E31BE"/>
    <w:rsid w:val="001E3EE1"/>
    <w:rsid w:val="001E5178"/>
    <w:rsid w:val="001E5D29"/>
    <w:rsid w:val="001E6EB7"/>
    <w:rsid w:val="001F0353"/>
    <w:rsid w:val="001F0FE8"/>
    <w:rsid w:val="001F1869"/>
    <w:rsid w:val="001F2D56"/>
    <w:rsid w:val="001F2EBF"/>
    <w:rsid w:val="001F3250"/>
    <w:rsid w:val="001F3451"/>
    <w:rsid w:val="001F6520"/>
    <w:rsid w:val="001F6691"/>
    <w:rsid w:val="001F7F63"/>
    <w:rsid w:val="00201BEF"/>
    <w:rsid w:val="00202F46"/>
    <w:rsid w:val="00203C39"/>
    <w:rsid w:val="00203D2F"/>
    <w:rsid w:val="0020422E"/>
    <w:rsid w:val="00204FCA"/>
    <w:rsid w:val="00205D1C"/>
    <w:rsid w:val="00206BCB"/>
    <w:rsid w:val="00207310"/>
    <w:rsid w:val="00210CE8"/>
    <w:rsid w:val="002115A5"/>
    <w:rsid w:val="0021380F"/>
    <w:rsid w:val="002143DE"/>
    <w:rsid w:val="0021527E"/>
    <w:rsid w:val="00215EA3"/>
    <w:rsid w:val="00216515"/>
    <w:rsid w:val="00216F4D"/>
    <w:rsid w:val="00216FB0"/>
    <w:rsid w:val="00217C2F"/>
    <w:rsid w:val="00217DE7"/>
    <w:rsid w:val="00221163"/>
    <w:rsid w:val="00221928"/>
    <w:rsid w:val="00222D3A"/>
    <w:rsid w:val="00223B9A"/>
    <w:rsid w:val="00224F36"/>
    <w:rsid w:val="00230FB8"/>
    <w:rsid w:val="002328F8"/>
    <w:rsid w:val="0023349E"/>
    <w:rsid w:val="00233907"/>
    <w:rsid w:val="00237B2F"/>
    <w:rsid w:val="00240EEA"/>
    <w:rsid w:val="00240F92"/>
    <w:rsid w:val="00242CA8"/>
    <w:rsid w:val="002437CC"/>
    <w:rsid w:val="002445BA"/>
    <w:rsid w:val="002460CC"/>
    <w:rsid w:val="00246636"/>
    <w:rsid w:val="0024737A"/>
    <w:rsid w:val="00250246"/>
    <w:rsid w:val="00250E95"/>
    <w:rsid w:val="0025107F"/>
    <w:rsid w:val="00251A54"/>
    <w:rsid w:val="00251C01"/>
    <w:rsid w:val="002538FC"/>
    <w:rsid w:val="002539F6"/>
    <w:rsid w:val="00253E4D"/>
    <w:rsid w:val="0025479B"/>
    <w:rsid w:val="00254C51"/>
    <w:rsid w:val="002565DC"/>
    <w:rsid w:val="002572F7"/>
    <w:rsid w:val="00260EF4"/>
    <w:rsid w:val="0026217E"/>
    <w:rsid w:val="00262858"/>
    <w:rsid w:val="00262A41"/>
    <w:rsid w:val="00263C07"/>
    <w:rsid w:val="0026405D"/>
    <w:rsid w:val="00264659"/>
    <w:rsid w:val="00266B21"/>
    <w:rsid w:val="0027152E"/>
    <w:rsid w:val="0027360C"/>
    <w:rsid w:val="00274038"/>
    <w:rsid w:val="00274D21"/>
    <w:rsid w:val="00275A26"/>
    <w:rsid w:val="002801AF"/>
    <w:rsid w:val="0028283D"/>
    <w:rsid w:val="00282AF5"/>
    <w:rsid w:val="00283167"/>
    <w:rsid w:val="00284DDF"/>
    <w:rsid w:val="00286A61"/>
    <w:rsid w:val="00286E34"/>
    <w:rsid w:val="00290AC4"/>
    <w:rsid w:val="00291405"/>
    <w:rsid w:val="00291682"/>
    <w:rsid w:val="0029300F"/>
    <w:rsid w:val="0029769F"/>
    <w:rsid w:val="002A05F0"/>
    <w:rsid w:val="002A2B64"/>
    <w:rsid w:val="002A441A"/>
    <w:rsid w:val="002A5B3A"/>
    <w:rsid w:val="002A6D9F"/>
    <w:rsid w:val="002B02B0"/>
    <w:rsid w:val="002B172A"/>
    <w:rsid w:val="002B2138"/>
    <w:rsid w:val="002B2E02"/>
    <w:rsid w:val="002B45B0"/>
    <w:rsid w:val="002B52F2"/>
    <w:rsid w:val="002B54B5"/>
    <w:rsid w:val="002B670B"/>
    <w:rsid w:val="002B6B8A"/>
    <w:rsid w:val="002C016A"/>
    <w:rsid w:val="002C01D8"/>
    <w:rsid w:val="002C03BF"/>
    <w:rsid w:val="002C23E5"/>
    <w:rsid w:val="002C361D"/>
    <w:rsid w:val="002C496F"/>
    <w:rsid w:val="002C51BF"/>
    <w:rsid w:val="002C541A"/>
    <w:rsid w:val="002C6885"/>
    <w:rsid w:val="002C7B8D"/>
    <w:rsid w:val="002D2CD7"/>
    <w:rsid w:val="002D3519"/>
    <w:rsid w:val="002D385A"/>
    <w:rsid w:val="002D436C"/>
    <w:rsid w:val="002D5A55"/>
    <w:rsid w:val="002D63DB"/>
    <w:rsid w:val="002D680B"/>
    <w:rsid w:val="002D7BAD"/>
    <w:rsid w:val="002D7D1E"/>
    <w:rsid w:val="002E0AF4"/>
    <w:rsid w:val="002E156B"/>
    <w:rsid w:val="002E3318"/>
    <w:rsid w:val="002E355A"/>
    <w:rsid w:val="002E4390"/>
    <w:rsid w:val="002E4637"/>
    <w:rsid w:val="002E563B"/>
    <w:rsid w:val="002E709B"/>
    <w:rsid w:val="002F0E54"/>
    <w:rsid w:val="002F1B7F"/>
    <w:rsid w:val="002F4514"/>
    <w:rsid w:val="002F4A9E"/>
    <w:rsid w:val="002F52FD"/>
    <w:rsid w:val="002F6DFD"/>
    <w:rsid w:val="002F7CAB"/>
    <w:rsid w:val="00300E3A"/>
    <w:rsid w:val="00300FC8"/>
    <w:rsid w:val="003017E4"/>
    <w:rsid w:val="0030180A"/>
    <w:rsid w:val="00301937"/>
    <w:rsid w:val="00303574"/>
    <w:rsid w:val="00303AFC"/>
    <w:rsid w:val="003041F7"/>
    <w:rsid w:val="00304C39"/>
    <w:rsid w:val="00304D15"/>
    <w:rsid w:val="00304F90"/>
    <w:rsid w:val="00305C1F"/>
    <w:rsid w:val="00305F26"/>
    <w:rsid w:val="0030600E"/>
    <w:rsid w:val="00306C24"/>
    <w:rsid w:val="00306F08"/>
    <w:rsid w:val="0030768C"/>
    <w:rsid w:val="00310EF9"/>
    <w:rsid w:val="00312F62"/>
    <w:rsid w:val="0031341A"/>
    <w:rsid w:val="003156CA"/>
    <w:rsid w:val="003169A7"/>
    <w:rsid w:val="00321061"/>
    <w:rsid w:val="003215D9"/>
    <w:rsid w:val="00321E6A"/>
    <w:rsid w:val="0032379B"/>
    <w:rsid w:val="00323DBE"/>
    <w:rsid w:val="003246D8"/>
    <w:rsid w:val="0032549C"/>
    <w:rsid w:val="00327297"/>
    <w:rsid w:val="003307F6"/>
    <w:rsid w:val="00330977"/>
    <w:rsid w:val="00331234"/>
    <w:rsid w:val="00331D37"/>
    <w:rsid w:val="0033271F"/>
    <w:rsid w:val="00332EFA"/>
    <w:rsid w:val="00333260"/>
    <w:rsid w:val="00333F52"/>
    <w:rsid w:val="003344EE"/>
    <w:rsid w:val="00334760"/>
    <w:rsid w:val="00335367"/>
    <w:rsid w:val="003354A3"/>
    <w:rsid w:val="00335E54"/>
    <w:rsid w:val="0034219E"/>
    <w:rsid w:val="00342491"/>
    <w:rsid w:val="00343F09"/>
    <w:rsid w:val="00344033"/>
    <w:rsid w:val="00344902"/>
    <w:rsid w:val="00344A3B"/>
    <w:rsid w:val="0034568C"/>
    <w:rsid w:val="003477CE"/>
    <w:rsid w:val="00347FC1"/>
    <w:rsid w:val="00350F89"/>
    <w:rsid w:val="0035186C"/>
    <w:rsid w:val="00351969"/>
    <w:rsid w:val="00352D82"/>
    <w:rsid w:val="00352E0D"/>
    <w:rsid w:val="0035301F"/>
    <w:rsid w:val="003606AA"/>
    <w:rsid w:val="00360A24"/>
    <w:rsid w:val="003622F6"/>
    <w:rsid w:val="00362490"/>
    <w:rsid w:val="003627CA"/>
    <w:rsid w:val="00362AB5"/>
    <w:rsid w:val="003633CC"/>
    <w:rsid w:val="0036439E"/>
    <w:rsid w:val="0036496C"/>
    <w:rsid w:val="00364A0E"/>
    <w:rsid w:val="00364C6E"/>
    <w:rsid w:val="00364C98"/>
    <w:rsid w:val="00366580"/>
    <w:rsid w:val="00366BCC"/>
    <w:rsid w:val="00367DAE"/>
    <w:rsid w:val="00370A98"/>
    <w:rsid w:val="00370E08"/>
    <w:rsid w:val="00371087"/>
    <w:rsid w:val="0037171F"/>
    <w:rsid w:val="00371725"/>
    <w:rsid w:val="003737F2"/>
    <w:rsid w:val="0037490C"/>
    <w:rsid w:val="0037579D"/>
    <w:rsid w:val="00376771"/>
    <w:rsid w:val="00376FE4"/>
    <w:rsid w:val="003776DB"/>
    <w:rsid w:val="00377E1D"/>
    <w:rsid w:val="0038049A"/>
    <w:rsid w:val="00380598"/>
    <w:rsid w:val="0038133A"/>
    <w:rsid w:val="003822DF"/>
    <w:rsid w:val="00383E86"/>
    <w:rsid w:val="003845FC"/>
    <w:rsid w:val="00385090"/>
    <w:rsid w:val="003850CD"/>
    <w:rsid w:val="00386B96"/>
    <w:rsid w:val="003903DA"/>
    <w:rsid w:val="00390AA2"/>
    <w:rsid w:val="003915AB"/>
    <w:rsid w:val="00392073"/>
    <w:rsid w:val="0039265D"/>
    <w:rsid w:val="003939A8"/>
    <w:rsid w:val="003942A4"/>
    <w:rsid w:val="0039495F"/>
    <w:rsid w:val="00394D5E"/>
    <w:rsid w:val="00396710"/>
    <w:rsid w:val="00396D8C"/>
    <w:rsid w:val="00397D6B"/>
    <w:rsid w:val="003A34B9"/>
    <w:rsid w:val="003A4227"/>
    <w:rsid w:val="003A524D"/>
    <w:rsid w:val="003A53F3"/>
    <w:rsid w:val="003A5963"/>
    <w:rsid w:val="003A694B"/>
    <w:rsid w:val="003A7468"/>
    <w:rsid w:val="003A7B3F"/>
    <w:rsid w:val="003B0F7F"/>
    <w:rsid w:val="003B193D"/>
    <w:rsid w:val="003B19C9"/>
    <w:rsid w:val="003B272C"/>
    <w:rsid w:val="003B44D0"/>
    <w:rsid w:val="003B5478"/>
    <w:rsid w:val="003B75F1"/>
    <w:rsid w:val="003C1C48"/>
    <w:rsid w:val="003C3F6D"/>
    <w:rsid w:val="003C429B"/>
    <w:rsid w:val="003C47BC"/>
    <w:rsid w:val="003C696D"/>
    <w:rsid w:val="003D005C"/>
    <w:rsid w:val="003D2DF9"/>
    <w:rsid w:val="003D3107"/>
    <w:rsid w:val="003D44EA"/>
    <w:rsid w:val="003D4719"/>
    <w:rsid w:val="003D4D6F"/>
    <w:rsid w:val="003E2FB0"/>
    <w:rsid w:val="003E5BD7"/>
    <w:rsid w:val="003E6D48"/>
    <w:rsid w:val="003F1A03"/>
    <w:rsid w:val="003F2F62"/>
    <w:rsid w:val="003F369A"/>
    <w:rsid w:val="003F388E"/>
    <w:rsid w:val="003F3D58"/>
    <w:rsid w:val="003F3DB7"/>
    <w:rsid w:val="003F5F11"/>
    <w:rsid w:val="003F71DD"/>
    <w:rsid w:val="004006BD"/>
    <w:rsid w:val="004006EA"/>
    <w:rsid w:val="00400D9C"/>
    <w:rsid w:val="00403D6C"/>
    <w:rsid w:val="00405E65"/>
    <w:rsid w:val="004061E8"/>
    <w:rsid w:val="00413CF0"/>
    <w:rsid w:val="004160B7"/>
    <w:rsid w:val="0041741B"/>
    <w:rsid w:val="0042079B"/>
    <w:rsid w:val="00422DC1"/>
    <w:rsid w:val="004232FF"/>
    <w:rsid w:val="004239B7"/>
    <w:rsid w:val="004247EA"/>
    <w:rsid w:val="0042603B"/>
    <w:rsid w:val="00427163"/>
    <w:rsid w:val="00430532"/>
    <w:rsid w:val="00430DE8"/>
    <w:rsid w:val="00431940"/>
    <w:rsid w:val="0043241B"/>
    <w:rsid w:val="0043287B"/>
    <w:rsid w:val="00433F2C"/>
    <w:rsid w:val="00433FC8"/>
    <w:rsid w:val="00435026"/>
    <w:rsid w:val="004350CD"/>
    <w:rsid w:val="004367B4"/>
    <w:rsid w:val="00440172"/>
    <w:rsid w:val="00440F7D"/>
    <w:rsid w:val="00441D5F"/>
    <w:rsid w:val="00442824"/>
    <w:rsid w:val="00442C14"/>
    <w:rsid w:val="0044369B"/>
    <w:rsid w:val="0044438A"/>
    <w:rsid w:val="00444498"/>
    <w:rsid w:val="004444F8"/>
    <w:rsid w:val="00444601"/>
    <w:rsid w:val="00447443"/>
    <w:rsid w:val="00450B7E"/>
    <w:rsid w:val="00451D35"/>
    <w:rsid w:val="00452DC9"/>
    <w:rsid w:val="004530BF"/>
    <w:rsid w:val="00453311"/>
    <w:rsid w:val="004533ED"/>
    <w:rsid w:val="0045453A"/>
    <w:rsid w:val="00455269"/>
    <w:rsid w:val="004563D6"/>
    <w:rsid w:val="00457737"/>
    <w:rsid w:val="004578A0"/>
    <w:rsid w:val="00461123"/>
    <w:rsid w:val="00463407"/>
    <w:rsid w:val="00463BD4"/>
    <w:rsid w:val="00463DF2"/>
    <w:rsid w:val="00463F2D"/>
    <w:rsid w:val="00464D76"/>
    <w:rsid w:val="00464DB5"/>
    <w:rsid w:val="00464F70"/>
    <w:rsid w:val="00466755"/>
    <w:rsid w:val="00466A75"/>
    <w:rsid w:val="00473958"/>
    <w:rsid w:val="00474E69"/>
    <w:rsid w:val="004756A8"/>
    <w:rsid w:val="00480743"/>
    <w:rsid w:val="004849DB"/>
    <w:rsid w:val="004856D7"/>
    <w:rsid w:val="00486579"/>
    <w:rsid w:val="004871C9"/>
    <w:rsid w:val="0049126B"/>
    <w:rsid w:val="00491FB5"/>
    <w:rsid w:val="0049263B"/>
    <w:rsid w:val="004A020E"/>
    <w:rsid w:val="004A057D"/>
    <w:rsid w:val="004A0858"/>
    <w:rsid w:val="004A0FFC"/>
    <w:rsid w:val="004A309A"/>
    <w:rsid w:val="004A3329"/>
    <w:rsid w:val="004A7CDD"/>
    <w:rsid w:val="004B1D4D"/>
    <w:rsid w:val="004B3903"/>
    <w:rsid w:val="004B3BB5"/>
    <w:rsid w:val="004B5594"/>
    <w:rsid w:val="004B77EA"/>
    <w:rsid w:val="004B7A79"/>
    <w:rsid w:val="004C028E"/>
    <w:rsid w:val="004C0336"/>
    <w:rsid w:val="004C2F5A"/>
    <w:rsid w:val="004C405F"/>
    <w:rsid w:val="004C43BE"/>
    <w:rsid w:val="004C45CA"/>
    <w:rsid w:val="004C4739"/>
    <w:rsid w:val="004C518B"/>
    <w:rsid w:val="004C676A"/>
    <w:rsid w:val="004C716D"/>
    <w:rsid w:val="004C768B"/>
    <w:rsid w:val="004D1C01"/>
    <w:rsid w:val="004D4B27"/>
    <w:rsid w:val="004E0D1C"/>
    <w:rsid w:val="004E4089"/>
    <w:rsid w:val="004E4134"/>
    <w:rsid w:val="004E41A8"/>
    <w:rsid w:val="004E4F27"/>
    <w:rsid w:val="004E4FBF"/>
    <w:rsid w:val="004E71CF"/>
    <w:rsid w:val="004F1E40"/>
    <w:rsid w:val="004F2CF1"/>
    <w:rsid w:val="004F2DCF"/>
    <w:rsid w:val="004F2F4B"/>
    <w:rsid w:val="004F32E0"/>
    <w:rsid w:val="004F4B7E"/>
    <w:rsid w:val="004F6BE6"/>
    <w:rsid w:val="004F6D55"/>
    <w:rsid w:val="004F72BD"/>
    <w:rsid w:val="0050142D"/>
    <w:rsid w:val="0050244F"/>
    <w:rsid w:val="00502B47"/>
    <w:rsid w:val="00503630"/>
    <w:rsid w:val="00503D72"/>
    <w:rsid w:val="0050440C"/>
    <w:rsid w:val="0050459F"/>
    <w:rsid w:val="00504A93"/>
    <w:rsid w:val="00506317"/>
    <w:rsid w:val="00506A41"/>
    <w:rsid w:val="00507B94"/>
    <w:rsid w:val="00513A83"/>
    <w:rsid w:val="005143F8"/>
    <w:rsid w:val="00514B29"/>
    <w:rsid w:val="005159EA"/>
    <w:rsid w:val="00515D22"/>
    <w:rsid w:val="00517E1A"/>
    <w:rsid w:val="0052247A"/>
    <w:rsid w:val="00522791"/>
    <w:rsid w:val="0052415D"/>
    <w:rsid w:val="00526C8C"/>
    <w:rsid w:val="00527D0F"/>
    <w:rsid w:val="00527F8B"/>
    <w:rsid w:val="00530099"/>
    <w:rsid w:val="00530AE2"/>
    <w:rsid w:val="00530F6F"/>
    <w:rsid w:val="00531824"/>
    <w:rsid w:val="00531DE9"/>
    <w:rsid w:val="005329A3"/>
    <w:rsid w:val="00533CFA"/>
    <w:rsid w:val="0053424D"/>
    <w:rsid w:val="005343CB"/>
    <w:rsid w:val="00535CAD"/>
    <w:rsid w:val="0053754B"/>
    <w:rsid w:val="00540B38"/>
    <w:rsid w:val="005425AF"/>
    <w:rsid w:val="00544896"/>
    <w:rsid w:val="00545F30"/>
    <w:rsid w:val="005467A6"/>
    <w:rsid w:val="0054692C"/>
    <w:rsid w:val="00546974"/>
    <w:rsid w:val="00546DF9"/>
    <w:rsid w:val="0055145D"/>
    <w:rsid w:val="005528CB"/>
    <w:rsid w:val="00554193"/>
    <w:rsid w:val="00555A5F"/>
    <w:rsid w:val="00560BE6"/>
    <w:rsid w:val="00560C65"/>
    <w:rsid w:val="00561BD7"/>
    <w:rsid w:val="005659A1"/>
    <w:rsid w:val="00567049"/>
    <w:rsid w:val="005679D6"/>
    <w:rsid w:val="0057009F"/>
    <w:rsid w:val="0057128E"/>
    <w:rsid w:val="00574758"/>
    <w:rsid w:val="005758F1"/>
    <w:rsid w:val="005775AB"/>
    <w:rsid w:val="005817AA"/>
    <w:rsid w:val="00581AA6"/>
    <w:rsid w:val="0058264F"/>
    <w:rsid w:val="0058429D"/>
    <w:rsid w:val="00585441"/>
    <w:rsid w:val="005859A1"/>
    <w:rsid w:val="00586C2B"/>
    <w:rsid w:val="00587084"/>
    <w:rsid w:val="00587349"/>
    <w:rsid w:val="00587B12"/>
    <w:rsid w:val="0059048C"/>
    <w:rsid w:val="00590781"/>
    <w:rsid w:val="00590CA9"/>
    <w:rsid w:val="00591BE5"/>
    <w:rsid w:val="005922F0"/>
    <w:rsid w:val="00592EE4"/>
    <w:rsid w:val="005945A5"/>
    <w:rsid w:val="00597829"/>
    <w:rsid w:val="005A0789"/>
    <w:rsid w:val="005A15E4"/>
    <w:rsid w:val="005A2B63"/>
    <w:rsid w:val="005A57CE"/>
    <w:rsid w:val="005A6336"/>
    <w:rsid w:val="005B0484"/>
    <w:rsid w:val="005B34F1"/>
    <w:rsid w:val="005B4117"/>
    <w:rsid w:val="005B513E"/>
    <w:rsid w:val="005B5991"/>
    <w:rsid w:val="005B6231"/>
    <w:rsid w:val="005B7557"/>
    <w:rsid w:val="005B7D76"/>
    <w:rsid w:val="005C19D8"/>
    <w:rsid w:val="005C2530"/>
    <w:rsid w:val="005C2D1E"/>
    <w:rsid w:val="005C4535"/>
    <w:rsid w:val="005C4E7B"/>
    <w:rsid w:val="005C50DB"/>
    <w:rsid w:val="005C53D9"/>
    <w:rsid w:val="005C5B81"/>
    <w:rsid w:val="005C65B5"/>
    <w:rsid w:val="005C71FA"/>
    <w:rsid w:val="005C7EE9"/>
    <w:rsid w:val="005D00D2"/>
    <w:rsid w:val="005D35C9"/>
    <w:rsid w:val="005D3AA9"/>
    <w:rsid w:val="005D6AA4"/>
    <w:rsid w:val="005E036E"/>
    <w:rsid w:val="005E1186"/>
    <w:rsid w:val="005E2C02"/>
    <w:rsid w:val="005E333F"/>
    <w:rsid w:val="005E33E1"/>
    <w:rsid w:val="005E46FA"/>
    <w:rsid w:val="005E4D14"/>
    <w:rsid w:val="005E73FD"/>
    <w:rsid w:val="005E79DF"/>
    <w:rsid w:val="005E7B76"/>
    <w:rsid w:val="005F144B"/>
    <w:rsid w:val="005F1C7E"/>
    <w:rsid w:val="005F1E02"/>
    <w:rsid w:val="005F1E73"/>
    <w:rsid w:val="005F33A6"/>
    <w:rsid w:val="005F3549"/>
    <w:rsid w:val="005F3BBD"/>
    <w:rsid w:val="005F477D"/>
    <w:rsid w:val="005F4BE0"/>
    <w:rsid w:val="005F5468"/>
    <w:rsid w:val="005F630E"/>
    <w:rsid w:val="00600B65"/>
    <w:rsid w:val="00600E48"/>
    <w:rsid w:val="00602824"/>
    <w:rsid w:val="00603F8E"/>
    <w:rsid w:val="00604978"/>
    <w:rsid w:val="00605650"/>
    <w:rsid w:val="00606F51"/>
    <w:rsid w:val="006076D3"/>
    <w:rsid w:val="00607890"/>
    <w:rsid w:val="00607EFD"/>
    <w:rsid w:val="00610426"/>
    <w:rsid w:val="00610F7F"/>
    <w:rsid w:val="00611526"/>
    <w:rsid w:val="00611C03"/>
    <w:rsid w:val="006125B3"/>
    <w:rsid w:val="00612B72"/>
    <w:rsid w:val="0061381D"/>
    <w:rsid w:val="006167FD"/>
    <w:rsid w:val="00616DCA"/>
    <w:rsid w:val="00616E4A"/>
    <w:rsid w:val="006175C9"/>
    <w:rsid w:val="00617F49"/>
    <w:rsid w:val="00621695"/>
    <w:rsid w:val="00621DE6"/>
    <w:rsid w:val="0062323F"/>
    <w:rsid w:val="00623781"/>
    <w:rsid w:val="00623F1C"/>
    <w:rsid w:val="006246D7"/>
    <w:rsid w:val="0062547C"/>
    <w:rsid w:val="00625C5E"/>
    <w:rsid w:val="006265E4"/>
    <w:rsid w:val="00630E4A"/>
    <w:rsid w:val="00631B33"/>
    <w:rsid w:val="006320E0"/>
    <w:rsid w:val="006332F6"/>
    <w:rsid w:val="00634754"/>
    <w:rsid w:val="006364AD"/>
    <w:rsid w:val="006376C1"/>
    <w:rsid w:val="00637DFE"/>
    <w:rsid w:val="00640EA8"/>
    <w:rsid w:val="00641578"/>
    <w:rsid w:val="00643FF9"/>
    <w:rsid w:val="00644B42"/>
    <w:rsid w:val="00645B2C"/>
    <w:rsid w:val="006473A1"/>
    <w:rsid w:val="00650F30"/>
    <w:rsid w:val="00651270"/>
    <w:rsid w:val="006521B5"/>
    <w:rsid w:val="006522BD"/>
    <w:rsid w:val="00652ACA"/>
    <w:rsid w:val="006555E2"/>
    <w:rsid w:val="00656347"/>
    <w:rsid w:val="00656F99"/>
    <w:rsid w:val="0065779C"/>
    <w:rsid w:val="00660954"/>
    <w:rsid w:val="00661FB5"/>
    <w:rsid w:val="00662248"/>
    <w:rsid w:val="0066338A"/>
    <w:rsid w:val="0066509C"/>
    <w:rsid w:val="006661B9"/>
    <w:rsid w:val="006667A1"/>
    <w:rsid w:val="00667DF9"/>
    <w:rsid w:val="00667EB6"/>
    <w:rsid w:val="00671060"/>
    <w:rsid w:val="00671B10"/>
    <w:rsid w:val="006725E9"/>
    <w:rsid w:val="00672C43"/>
    <w:rsid w:val="00673456"/>
    <w:rsid w:val="006753F7"/>
    <w:rsid w:val="00676359"/>
    <w:rsid w:val="00677FC5"/>
    <w:rsid w:val="006805A6"/>
    <w:rsid w:val="00681C4C"/>
    <w:rsid w:val="00681E74"/>
    <w:rsid w:val="00681FBF"/>
    <w:rsid w:val="00682DA3"/>
    <w:rsid w:val="00682E1E"/>
    <w:rsid w:val="00685121"/>
    <w:rsid w:val="006853A9"/>
    <w:rsid w:val="00686D0F"/>
    <w:rsid w:val="00686EBA"/>
    <w:rsid w:val="00690C7B"/>
    <w:rsid w:val="00691408"/>
    <w:rsid w:val="00692ECF"/>
    <w:rsid w:val="00693753"/>
    <w:rsid w:val="00693C41"/>
    <w:rsid w:val="00693D45"/>
    <w:rsid w:val="00696092"/>
    <w:rsid w:val="006962DE"/>
    <w:rsid w:val="00696673"/>
    <w:rsid w:val="00696EED"/>
    <w:rsid w:val="00697595"/>
    <w:rsid w:val="0069775F"/>
    <w:rsid w:val="006A03E9"/>
    <w:rsid w:val="006A1174"/>
    <w:rsid w:val="006A1B27"/>
    <w:rsid w:val="006A242E"/>
    <w:rsid w:val="006A2596"/>
    <w:rsid w:val="006A302B"/>
    <w:rsid w:val="006A5865"/>
    <w:rsid w:val="006A6838"/>
    <w:rsid w:val="006A6BAD"/>
    <w:rsid w:val="006A7750"/>
    <w:rsid w:val="006B0360"/>
    <w:rsid w:val="006B0665"/>
    <w:rsid w:val="006B37C8"/>
    <w:rsid w:val="006B419E"/>
    <w:rsid w:val="006B4584"/>
    <w:rsid w:val="006B532F"/>
    <w:rsid w:val="006B5D5F"/>
    <w:rsid w:val="006B639A"/>
    <w:rsid w:val="006B7657"/>
    <w:rsid w:val="006C07F6"/>
    <w:rsid w:val="006C112C"/>
    <w:rsid w:val="006C1EA5"/>
    <w:rsid w:val="006C26F8"/>
    <w:rsid w:val="006C2DDA"/>
    <w:rsid w:val="006C34AD"/>
    <w:rsid w:val="006C3595"/>
    <w:rsid w:val="006C6621"/>
    <w:rsid w:val="006C6BA1"/>
    <w:rsid w:val="006C734A"/>
    <w:rsid w:val="006C7403"/>
    <w:rsid w:val="006D0615"/>
    <w:rsid w:val="006D105C"/>
    <w:rsid w:val="006D14D9"/>
    <w:rsid w:val="006D24C6"/>
    <w:rsid w:val="006D2A91"/>
    <w:rsid w:val="006D5110"/>
    <w:rsid w:val="006D625F"/>
    <w:rsid w:val="006D6921"/>
    <w:rsid w:val="006E0869"/>
    <w:rsid w:val="006E1B6E"/>
    <w:rsid w:val="006F2FE3"/>
    <w:rsid w:val="006F3FFA"/>
    <w:rsid w:val="006F5709"/>
    <w:rsid w:val="006F5F20"/>
    <w:rsid w:val="006F641D"/>
    <w:rsid w:val="0070115D"/>
    <w:rsid w:val="00701B65"/>
    <w:rsid w:val="0070645E"/>
    <w:rsid w:val="0071148A"/>
    <w:rsid w:val="0071201B"/>
    <w:rsid w:val="007157FE"/>
    <w:rsid w:val="00716DFE"/>
    <w:rsid w:val="00717775"/>
    <w:rsid w:val="00717F90"/>
    <w:rsid w:val="00720DAF"/>
    <w:rsid w:val="00721BB9"/>
    <w:rsid w:val="00730651"/>
    <w:rsid w:val="007317DC"/>
    <w:rsid w:val="00732040"/>
    <w:rsid w:val="00733533"/>
    <w:rsid w:val="0073355F"/>
    <w:rsid w:val="00740922"/>
    <w:rsid w:val="00742D8D"/>
    <w:rsid w:val="00742EDF"/>
    <w:rsid w:val="007432F9"/>
    <w:rsid w:val="007433AB"/>
    <w:rsid w:val="00744059"/>
    <w:rsid w:val="00744F6C"/>
    <w:rsid w:val="0074760B"/>
    <w:rsid w:val="00750904"/>
    <w:rsid w:val="00750C6A"/>
    <w:rsid w:val="0075214A"/>
    <w:rsid w:val="007526F7"/>
    <w:rsid w:val="00753E79"/>
    <w:rsid w:val="007553FF"/>
    <w:rsid w:val="0075574F"/>
    <w:rsid w:val="0075670F"/>
    <w:rsid w:val="00757520"/>
    <w:rsid w:val="0076075E"/>
    <w:rsid w:val="0076242D"/>
    <w:rsid w:val="0076269B"/>
    <w:rsid w:val="00762AB8"/>
    <w:rsid w:val="00766A8E"/>
    <w:rsid w:val="00771E1B"/>
    <w:rsid w:val="00773DE1"/>
    <w:rsid w:val="00774031"/>
    <w:rsid w:val="00774250"/>
    <w:rsid w:val="00775A3F"/>
    <w:rsid w:val="007777F1"/>
    <w:rsid w:val="007806C7"/>
    <w:rsid w:val="007808C0"/>
    <w:rsid w:val="007816DE"/>
    <w:rsid w:val="007818BA"/>
    <w:rsid w:val="007820D3"/>
    <w:rsid w:val="00782C10"/>
    <w:rsid w:val="00782D4D"/>
    <w:rsid w:val="00783EC0"/>
    <w:rsid w:val="0078437F"/>
    <w:rsid w:val="00784D80"/>
    <w:rsid w:val="0078625B"/>
    <w:rsid w:val="00786CDF"/>
    <w:rsid w:val="00787518"/>
    <w:rsid w:val="00790578"/>
    <w:rsid w:val="00791C6E"/>
    <w:rsid w:val="00791FB2"/>
    <w:rsid w:val="00792B3D"/>
    <w:rsid w:val="00795DB1"/>
    <w:rsid w:val="007969AB"/>
    <w:rsid w:val="0079750B"/>
    <w:rsid w:val="00797B27"/>
    <w:rsid w:val="00797F0F"/>
    <w:rsid w:val="007A1ED7"/>
    <w:rsid w:val="007A261A"/>
    <w:rsid w:val="007A3A1A"/>
    <w:rsid w:val="007A4118"/>
    <w:rsid w:val="007B0985"/>
    <w:rsid w:val="007B0F13"/>
    <w:rsid w:val="007B11D6"/>
    <w:rsid w:val="007B2879"/>
    <w:rsid w:val="007B4834"/>
    <w:rsid w:val="007B5346"/>
    <w:rsid w:val="007B57A3"/>
    <w:rsid w:val="007B5C58"/>
    <w:rsid w:val="007B796B"/>
    <w:rsid w:val="007B7C0E"/>
    <w:rsid w:val="007C1FC9"/>
    <w:rsid w:val="007C20E2"/>
    <w:rsid w:val="007C2894"/>
    <w:rsid w:val="007C2B5E"/>
    <w:rsid w:val="007C47CD"/>
    <w:rsid w:val="007C4931"/>
    <w:rsid w:val="007C4AE7"/>
    <w:rsid w:val="007C579B"/>
    <w:rsid w:val="007C64A3"/>
    <w:rsid w:val="007D1239"/>
    <w:rsid w:val="007D2867"/>
    <w:rsid w:val="007D2B4F"/>
    <w:rsid w:val="007D34E0"/>
    <w:rsid w:val="007D4E7F"/>
    <w:rsid w:val="007D651A"/>
    <w:rsid w:val="007D660B"/>
    <w:rsid w:val="007E34BC"/>
    <w:rsid w:val="007E352E"/>
    <w:rsid w:val="007E3D36"/>
    <w:rsid w:val="007E465B"/>
    <w:rsid w:val="007E6955"/>
    <w:rsid w:val="007E7A3B"/>
    <w:rsid w:val="007E7C8A"/>
    <w:rsid w:val="007F1293"/>
    <w:rsid w:val="007F1B76"/>
    <w:rsid w:val="007F2F53"/>
    <w:rsid w:val="007F32AF"/>
    <w:rsid w:val="007F6773"/>
    <w:rsid w:val="007F6979"/>
    <w:rsid w:val="007F7725"/>
    <w:rsid w:val="007F7EC0"/>
    <w:rsid w:val="00801E4D"/>
    <w:rsid w:val="008023DA"/>
    <w:rsid w:val="0080300F"/>
    <w:rsid w:val="00803B2A"/>
    <w:rsid w:val="008053E4"/>
    <w:rsid w:val="00805889"/>
    <w:rsid w:val="0080615D"/>
    <w:rsid w:val="00807D5D"/>
    <w:rsid w:val="00810397"/>
    <w:rsid w:val="00810B7F"/>
    <w:rsid w:val="0081283F"/>
    <w:rsid w:val="008144FE"/>
    <w:rsid w:val="00816796"/>
    <w:rsid w:val="008167C2"/>
    <w:rsid w:val="00816862"/>
    <w:rsid w:val="00816BE7"/>
    <w:rsid w:val="008173C6"/>
    <w:rsid w:val="00820D09"/>
    <w:rsid w:val="00822CA4"/>
    <w:rsid w:val="00823879"/>
    <w:rsid w:val="00826275"/>
    <w:rsid w:val="008277C0"/>
    <w:rsid w:val="00832BA6"/>
    <w:rsid w:val="00832D83"/>
    <w:rsid w:val="0083349F"/>
    <w:rsid w:val="0083466F"/>
    <w:rsid w:val="00836AE0"/>
    <w:rsid w:val="008374FF"/>
    <w:rsid w:val="00840639"/>
    <w:rsid w:val="00840F37"/>
    <w:rsid w:val="00841E5B"/>
    <w:rsid w:val="008435AB"/>
    <w:rsid w:val="008435DC"/>
    <w:rsid w:val="00846CEF"/>
    <w:rsid w:val="00847CFC"/>
    <w:rsid w:val="00850E90"/>
    <w:rsid w:val="00852CB5"/>
    <w:rsid w:val="0085471F"/>
    <w:rsid w:val="0086060D"/>
    <w:rsid w:val="0086216B"/>
    <w:rsid w:val="0086397A"/>
    <w:rsid w:val="0086444E"/>
    <w:rsid w:val="008647A0"/>
    <w:rsid w:val="00864D4C"/>
    <w:rsid w:val="00867B80"/>
    <w:rsid w:val="00867C7B"/>
    <w:rsid w:val="00870446"/>
    <w:rsid w:val="008722DE"/>
    <w:rsid w:val="0087316B"/>
    <w:rsid w:val="00874404"/>
    <w:rsid w:val="00874B60"/>
    <w:rsid w:val="00874BB5"/>
    <w:rsid w:val="00875416"/>
    <w:rsid w:val="00876A27"/>
    <w:rsid w:val="008773B1"/>
    <w:rsid w:val="00877A6C"/>
    <w:rsid w:val="00881318"/>
    <w:rsid w:val="00882AE9"/>
    <w:rsid w:val="00883165"/>
    <w:rsid w:val="0088369C"/>
    <w:rsid w:val="00883B66"/>
    <w:rsid w:val="0088653C"/>
    <w:rsid w:val="00887257"/>
    <w:rsid w:val="00887C54"/>
    <w:rsid w:val="008900DC"/>
    <w:rsid w:val="008905E2"/>
    <w:rsid w:val="00890EB2"/>
    <w:rsid w:val="0089185D"/>
    <w:rsid w:val="008919B4"/>
    <w:rsid w:val="00891DE6"/>
    <w:rsid w:val="00891E29"/>
    <w:rsid w:val="00892E74"/>
    <w:rsid w:val="00892EB7"/>
    <w:rsid w:val="00893D67"/>
    <w:rsid w:val="008941AB"/>
    <w:rsid w:val="008959F7"/>
    <w:rsid w:val="00895ADD"/>
    <w:rsid w:val="0089673C"/>
    <w:rsid w:val="0089755F"/>
    <w:rsid w:val="008A0653"/>
    <w:rsid w:val="008A089F"/>
    <w:rsid w:val="008A1DF0"/>
    <w:rsid w:val="008A231E"/>
    <w:rsid w:val="008A2713"/>
    <w:rsid w:val="008A3CA0"/>
    <w:rsid w:val="008A43AC"/>
    <w:rsid w:val="008A464F"/>
    <w:rsid w:val="008A4E13"/>
    <w:rsid w:val="008A6607"/>
    <w:rsid w:val="008A6DBC"/>
    <w:rsid w:val="008A7AC3"/>
    <w:rsid w:val="008B7471"/>
    <w:rsid w:val="008C0E87"/>
    <w:rsid w:val="008C126B"/>
    <w:rsid w:val="008C5C00"/>
    <w:rsid w:val="008C5C56"/>
    <w:rsid w:val="008C636A"/>
    <w:rsid w:val="008C73E7"/>
    <w:rsid w:val="008D0816"/>
    <w:rsid w:val="008D1D61"/>
    <w:rsid w:val="008D6286"/>
    <w:rsid w:val="008E05BA"/>
    <w:rsid w:val="008E26F4"/>
    <w:rsid w:val="008E380E"/>
    <w:rsid w:val="008E603C"/>
    <w:rsid w:val="008E68FB"/>
    <w:rsid w:val="008E6B1B"/>
    <w:rsid w:val="008E7882"/>
    <w:rsid w:val="008F1DE5"/>
    <w:rsid w:val="008F20DF"/>
    <w:rsid w:val="008F3C11"/>
    <w:rsid w:val="008F3E40"/>
    <w:rsid w:val="008F5012"/>
    <w:rsid w:val="008F54C2"/>
    <w:rsid w:val="008F5DA1"/>
    <w:rsid w:val="008F5E64"/>
    <w:rsid w:val="008F6A22"/>
    <w:rsid w:val="008F6CCC"/>
    <w:rsid w:val="008F7A7E"/>
    <w:rsid w:val="00901966"/>
    <w:rsid w:val="00902B34"/>
    <w:rsid w:val="00903C71"/>
    <w:rsid w:val="009065A4"/>
    <w:rsid w:val="00910A3F"/>
    <w:rsid w:val="0091359A"/>
    <w:rsid w:val="00913DEE"/>
    <w:rsid w:val="0091420D"/>
    <w:rsid w:val="00915441"/>
    <w:rsid w:val="0091666C"/>
    <w:rsid w:val="00916A53"/>
    <w:rsid w:val="00917F64"/>
    <w:rsid w:val="0092028F"/>
    <w:rsid w:val="009205C0"/>
    <w:rsid w:val="00920923"/>
    <w:rsid w:val="00922296"/>
    <w:rsid w:val="009223DD"/>
    <w:rsid w:val="009228E6"/>
    <w:rsid w:val="00926C9C"/>
    <w:rsid w:val="0092744A"/>
    <w:rsid w:val="009274C8"/>
    <w:rsid w:val="009349BF"/>
    <w:rsid w:val="00937574"/>
    <w:rsid w:val="00937953"/>
    <w:rsid w:val="00937B52"/>
    <w:rsid w:val="00940419"/>
    <w:rsid w:val="00940B04"/>
    <w:rsid w:val="00942E5E"/>
    <w:rsid w:val="009445E8"/>
    <w:rsid w:val="00945700"/>
    <w:rsid w:val="00947755"/>
    <w:rsid w:val="00950DA6"/>
    <w:rsid w:val="00951470"/>
    <w:rsid w:val="0095183A"/>
    <w:rsid w:val="00952974"/>
    <w:rsid w:val="0095443A"/>
    <w:rsid w:val="0095590F"/>
    <w:rsid w:val="00955972"/>
    <w:rsid w:val="00955FF0"/>
    <w:rsid w:val="00957068"/>
    <w:rsid w:val="009570D0"/>
    <w:rsid w:val="009573F5"/>
    <w:rsid w:val="00957853"/>
    <w:rsid w:val="00957DAF"/>
    <w:rsid w:val="00961910"/>
    <w:rsid w:val="00961A5E"/>
    <w:rsid w:val="009628C6"/>
    <w:rsid w:val="00962C44"/>
    <w:rsid w:val="009630A3"/>
    <w:rsid w:val="009638D9"/>
    <w:rsid w:val="00963A18"/>
    <w:rsid w:val="00963B32"/>
    <w:rsid w:val="00963CA8"/>
    <w:rsid w:val="00963E1F"/>
    <w:rsid w:val="00964A68"/>
    <w:rsid w:val="0096587C"/>
    <w:rsid w:val="00965CCA"/>
    <w:rsid w:val="00970C7E"/>
    <w:rsid w:val="00971558"/>
    <w:rsid w:val="00972E70"/>
    <w:rsid w:val="00980450"/>
    <w:rsid w:val="0098314E"/>
    <w:rsid w:val="0098398B"/>
    <w:rsid w:val="00984E92"/>
    <w:rsid w:val="009851BE"/>
    <w:rsid w:val="00985C49"/>
    <w:rsid w:val="009861F2"/>
    <w:rsid w:val="00990987"/>
    <w:rsid w:val="00990DC0"/>
    <w:rsid w:val="009912B5"/>
    <w:rsid w:val="00992119"/>
    <w:rsid w:val="0099281B"/>
    <w:rsid w:val="0099292E"/>
    <w:rsid w:val="00992A9A"/>
    <w:rsid w:val="00993274"/>
    <w:rsid w:val="0099357A"/>
    <w:rsid w:val="00993992"/>
    <w:rsid w:val="0099677C"/>
    <w:rsid w:val="00996865"/>
    <w:rsid w:val="00996A93"/>
    <w:rsid w:val="00996D33"/>
    <w:rsid w:val="00997293"/>
    <w:rsid w:val="009A01B4"/>
    <w:rsid w:val="009A2A73"/>
    <w:rsid w:val="009A2E2A"/>
    <w:rsid w:val="009A3A5A"/>
    <w:rsid w:val="009A3BBE"/>
    <w:rsid w:val="009A40BB"/>
    <w:rsid w:val="009A459F"/>
    <w:rsid w:val="009A49E3"/>
    <w:rsid w:val="009A590E"/>
    <w:rsid w:val="009A740F"/>
    <w:rsid w:val="009B0493"/>
    <w:rsid w:val="009B4852"/>
    <w:rsid w:val="009B508D"/>
    <w:rsid w:val="009B5841"/>
    <w:rsid w:val="009B5D23"/>
    <w:rsid w:val="009B64D4"/>
    <w:rsid w:val="009B7FF1"/>
    <w:rsid w:val="009C069D"/>
    <w:rsid w:val="009C15C9"/>
    <w:rsid w:val="009C174F"/>
    <w:rsid w:val="009C19C0"/>
    <w:rsid w:val="009C1AB1"/>
    <w:rsid w:val="009C3A06"/>
    <w:rsid w:val="009C49E3"/>
    <w:rsid w:val="009C500A"/>
    <w:rsid w:val="009C6131"/>
    <w:rsid w:val="009C64CB"/>
    <w:rsid w:val="009C6E50"/>
    <w:rsid w:val="009D0734"/>
    <w:rsid w:val="009D0C29"/>
    <w:rsid w:val="009D216C"/>
    <w:rsid w:val="009D323E"/>
    <w:rsid w:val="009D46EA"/>
    <w:rsid w:val="009D6372"/>
    <w:rsid w:val="009D66A0"/>
    <w:rsid w:val="009D6792"/>
    <w:rsid w:val="009E09EE"/>
    <w:rsid w:val="009E0F8B"/>
    <w:rsid w:val="009E2DD1"/>
    <w:rsid w:val="009E2E63"/>
    <w:rsid w:val="009E330F"/>
    <w:rsid w:val="009E355A"/>
    <w:rsid w:val="009E56E8"/>
    <w:rsid w:val="009E5791"/>
    <w:rsid w:val="009E7123"/>
    <w:rsid w:val="009E7986"/>
    <w:rsid w:val="009F01C1"/>
    <w:rsid w:val="009F045C"/>
    <w:rsid w:val="009F0639"/>
    <w:rsid w:val="009F1ED8"/>
    <w:rsid w:val="009F3960"/>
    <w:rsid w:val="009F58FA"/>
    <w:rsid w:val="009F5CC4"/>
    <w:rsid w:val="009F6BB5"/>
    <w:rsid w:val="00A00152"/>
    <w:rsid w:val="00A00AF4"/>
    <w:rsid w:val="00A01728"/>
    <w:rsid w:val="00A019C8"/>
    <w:rsid w:val="00A02319"/>
    <w:rsid w:val="00A02A25"/>
    <w:rsid w:val="00A02E0A"/>
    <w:rsid w:val="00A0351C"/>
    <w:rsid w:val="00A05CA1"/>
    <w:rsid w:val="00A07F02"/>
    <w:rsid w:val="00A122E8"/>
    <w:rsid w:val="00A136D5"/>
    <w:rsid w:val="00A142CE"/>
    <w:rsid w:val="00A15207"/>
    <w:rsid w:val="00A1768F"/>
    <w:rsid w:val="00A17977"/>
    <w:rsid w:val="00A17E89"/>
    <w:rsid w:val="00A20BD7"/>
    <w:rsid w:val="00A21D74"/>
    <w:rsid w:val="00A23087"/>
    <w:rsid w:val="00A27D3A"/>
    <w:rsid w:val="00A27E61"/>
    <w:rsid w:val="00A313A6"/>
    <w:rsid w:val="00A3303D"/>
    <w:rsid w:val="00A33702"/>
    <w:rsid w:val="00A33EDD"/>
    <w:rsid w:val="00A344C5"/>
    <w:rsid w:val="00A352C9"/>
    <w:rsid w:val="00A35A88"/>
    <w:rsid w:val="00A35D83"/>
    <w:rsid w:val="00A37646"/>
    <w:rsid w:val="00A37D06"/>
    <w:rsid w:val="00A40155"/>
    <w:rsid w:val="00A40E4C"/>
    <w:rsid w:val="00A41112"/>
    <w:rsid w:val="00A424E1"/>
    <w:rsid w:val="00A426CD"/>
    <w:rsid w:val="00A43A19"/>
    <w:rsid w:val="00A43F74"/>
    <w:rsid w:val="00A50ED1"/>
    <w:rsid w:val="00A52BD5"/>
    <w:rsid w:val="00A531F7"/>
    <w:rsid w:val="00A541F9"/>
    <w:rsid w:val="00A54A04"/>
    <w:rsid w:val="00A5576C"/>
    <w:rsid w:val="00A5601E"/>
    <w:rsid w:val="00A5704F"/>
    <w:rsid w:val="00A6240A"/>
    <w:rsid w:val="00A62BF6"/>
    <w:rsid w:val="00A636AC"/>
    <w:rsid w:val="00A63F32"/>
    <w:rsid w:val="00A659BA"/>
    <w:rsid w:val="00A677E9"/>
    <w:rsid w:val="00A71E13"/>
    <w:rsid w:val="00A7233B"/>
    <w:rsid w:val="00A7346F"/>
    <w:rsid w:val="00A73542"/>
    <w:rsid w:val="00A73A91"/>
    <w:rsid w:val="00A747FA"/>
    <w:rsid w:val="00A75611"/>
    <w:rsid w:val="00A76246"/>
    <w:rsid w:val="00A76627"/>
    <w:rsid w:val="00A81D51"/>
    <w:rsid w:val="00A8221A"/>
    <w:rsid w:val="00A830AA"/>
    <w:rsid w:val="00A835DF"/>
    <w:rsid w:val="00A837B1"/>
    <w:rsid w:val="00A85A82"/>
    <w:rsid w:val="00A86FE1"/>
    <w:rsid w:val="00A90196"/>
    <w:rsid w:val="00A90298"/>
    <w:rsid w:val="00A902BE"/>
    <w:rsid w:val="00A90636"/>
    <w:rsid w:val="00A90D6B"/>
    <w:rsid w:val="00A92E13"/>
    <w:rsid w:val="00A95BFC"/>
    <w:rsid w:val="00A95E6A"/>
    <w:rsid w:val="00AA0B09"/>
    <w:rsid w:val="00AA0B3C"/>
    <w:rsid w:val="00AA105B"/>
    <w:rsid w:val="00AA1816"/>
    <w:rsid w:val="00AA1E0F"/>
    <w:rsid w:val="00AA47DC"/>
    <w:rsid w:val="00AA67D9"/>
    <w:rsid w:val="00AB07CF"/>
    <w:rsid w:val="00AB235B"/>
    <w:rsid w:val="00AB2B32"/>
    <w:rsid w:val="00AB4315"/>
    <w:rsid w:val="00AB570E"/>
    <w:rsid w:val="00AB5EC7"/>
    <w:rsid w:val="00AB60A5"/>
    <w:rsid w:val="00AB7195"/>
    <w:rsid w:val="00AB78FF"/>
    <w:rsid w:val="00AC10E9"/>
    <w:rsid w:val="00AC1BED"/>
    <w:rsid w:val="00AC1BFC"/>
    <w:rsid w:val="00AC26E8"/>
    <w:rsid w:val="00AC3D1F"/>
    <w:rsid w:val="00AC6DC4"/>
    <w:rsid w:val="00AC75EC"/>
    <w:rsid w:val="00AC7A27"/>
    <w:rsid w:val="00AC7AC1"/>
    <w:rsid w:val="00AD03A1"/>
    <w:rsid w:val="00AD229D"/>
    <w:rsid w:val="00AD3837"/>
    <w:rsid w:val="00AD4782"/>
    <w:rsid w:val="00AE11ED"/>
    <w:rsid w:val="00AE13A4"/>
    <w:rsid w:val="00AE1694"/>
    <w:rsid w:val="00AE497A"/>
    <w:rsid w:val="00AE49FE"/>
    <w:rsid w:val="00AE5433"/>
    <w:rsid w:val="00AE5D83"/>
    <w:rsid w:val="00AF0429"/>
    <w:rsid w:val="00AF178A"/>
    <w:rsid w:val="00AF4AA5"/>
    <w:rsid w:val="00AF5137"/>
    <w:rsid w:val="00AF5843"/>
    <w:rsid w:val="00AF589A"/>
    <w:rsid w:val="00AF6A67"/>
    <w:rsid w:val="00B013E1"/>
    <w:rsid w:val="00B01F16"/>
    <w:rsid w:val="00B04371"/>
    <w:rsid w:val="00B04780"/>
    <w:rsid w:val="00B0513E"/>
    <w:rsid w:val="00B058C1"/>
    <w:rsid w:val="00B05A17"/>
    <w:rsid w:val="00B0664E"/>
    <w:rsid w:val="00B0717B"/>
    <w:rsid w:val="00B071DC"/>
    <w:rsid w:val="00B134EC"/>
    <w:rsid w:val="00B13A15"/>
    <w:rsid w:val="00B14032"/>
    <w:rsid w:val="00B1403B"/>
    <w:rsid w:val="00B14C62"/>
    <w:rsid w:val="00B14C6B"/>
    <w:rsid w:val="00B15A30"/>
    <w:rsid w:val="00B20C9E"/>
    <w:rsid w:val="00B21079"/>
    <w:rsid w:val="00B213A1"/>
    <w:rsid w:val="00B21673"/>
    <w:rsid w:val="00B21C5B"/>
    <w:rsid w:val="00B242AB"/>
    <w:rsid w:val="00B26A5C"/>
    <w:rsid w:val="00B270BB"/>
    <w:rsid w:val="00B305AC"/>
    <w:rsid w:val="00B32BBB"/>
    <w:rsid w:val="00B34C1F"/>
    <w:rsid w:val="00B363BF"/>
    <w:rsid w:val="00B367D8"/>
    <w:rsid w:val="00B37064"/>
    <w:rsid w:val="00B41106"/>
    <w:rsid w:val="00B4302F"/>
    <w:rsid w:val="00B439E6"/>
    <w:rsid w:val="00B446D7"/>
    <w:rsid w:val="00B4566E"/>
    <w:rsid w:val="00B45B17"/>
    <w:rsid w:val="00B45DD1"/>
    <w:rsid w:val="00B46E7A"/>
    <w:rsid w:val="00B47482"/>
    <w:rsid w:val="00B50F58"/>
    <w:rsid w:val="00B51C65"/>
    <w:rsid w:val="00B5234F"/>
    <w:rsid w:val="00B52EAE"/>
    <w:rsid w:val="00B544C1"/>
    <w:rsid w:val="00B54873"/>
    <w:rsid w:val="00B54C6B"/>
    <w:rsid w:val="00B55646"/>
    <w:rsid w:val="00B57123"/>
    <w:rsid w:val="00B61D19"/>
    <w:rsid w:val="00B627F7"/>
    <w:rsid w:val="00B62D06"/>
    <w:rsid w:val="00B6321D"/>
    <w:rsid w:val="00B63399"/>
    <w:rsid w:val="00B636DE"/>
    <w:rsid w:val="00B648E0"/>
    <w:rsid w:val="00B67235"/>
    <w:rsid w:val="00B70BC3"/>
    <w:rsid w:val="00B71592"/>
    <w:rsid w:val="00B71FB9"/>
    <w:rsid w:val="00B72AD1"/>
    <w:rsid w:val="00B74B23"/>
    <w:rsid w:val="00B756A2"/>
    <w:rsid w:val="00B75A1B"/>
    <w:rsid w:val="00B76ADE"/>
    <w:rsid w:val="00B80184"/>
    <w:rsid w:val="00B806A9"/>
    <w:rsid w:val="00B8345A"/>
    <w:rsid w:val="00B843D3"/>
    <w:rsid w:val="00B85370"/>
    <w:rsid w:val="00B90061"/>
    <w:rsid w:val="00B9072A"/>
    <w:rsid w:val="00B92589"/>
    <w:rsid w:val="00B92B5E"/>
    <w:rsid w:val="00B94726"/>
    <w:rsid w:val="00B953CD"/>
    <w:rsid w:val="00B957E5"/>
    <w:rsid w:val="00B95CA1"/>
    <w:rsid w:val="00B96038"/>
    <w:rsid w:val="00B971B9"/>
    <w:rsid w:val="00B97CC0"/>
    <w:rsid w:val="00BA061C"/>
    <w:rsid w:val="00BA2F17"/>
    <w:rsid w:val="00BA3838"/>
    <w:rsid w:val="00BA39E9"/>
    <w:rsid w:val="00BA3D15"/>
    <w:rsid w:val="00BA479A"/>
    <w:rsid w:val="00BA496B"/>
    <w:rsid w:val="00BA4973"/>
    <w:rsid w:val="00BA4A13"/>
    <w:rsid w:val="00BA613F"/>
    <w:rsid w:val="00BA6EE7"/>
    <w:rsid w:val="00BB230B"/>
    <w:rsid w:val="00BB43B5"/>
    <w:rsid w:val="00BB4567"/>
    <w:rsid w:val="00BB72B7"/>
    <w:rsid w:val="00BB736E"/>
    <w:rsid w:val="00BC0103"/>
    <w:rsid w:val="00BC1AB4"/>
    <w:rsid w:val="00BC29AD"/>
    <w:rsid w:val="00BC6EE1"/>
    <w:rsid w:val="00BC7AB6"/>
    <w:rsid w:val="00BC7F2E"/>
    <w:rsid w:val="00BD00C8"/>
    <w:rsid w:val="00BD0820"/>
    <w:rsid w:val="00BD3C47"/>
    <w:rsid w:val="00BE0702"/>
    <w:rsid w:val="00BE5429"/>
    <w:rsid w:val="00BE631F"/>
    <w:rsid w:val="00BE7BC2"/>
    <w:rsid w:val="00BE7D6A"/>
    <w:rsid w:val="00BF0BCD"/>
    <w:rsid w:val="00BF2259"/>
    <w:rsid w:val="00BF3B66"/>
    <w:rsid w:val="00BF526D"/>
    <w:rsid w:val="00BF5602"/>
    <w:rsid w:val="00BF5E5B"/>
    <w:rsid w:val="00C00CEF"/>
    <w:rsid w:val="00C00F82"/>
    <w:rsid w:val="00C0284D"/>
    <w:rsid w:val="00C030C8"/>
    <w:rsid w:val="00C0561C"/>
    <w:rsid w:val="00C06001"/>
    <w:rsid w:val="00C06461"/>
    <w:rsid w:val="00C07B3D"/>
    <w:rsid w:val="00C113E4"/>
    <w:rsid w:val="00C12561"/>
    <w:rsid w:val="00C13186"/>
    <w:rsid w:val="00C138EC"/>
    <w:rsid w:val="00C13E4F"/>
    <w:rsid w:val="00C143E1"/>
    <w:rsid w:val="00C15877"/>
    <w:rsid w:val="00C15A19"/>
    <w:rsid w:val="00C15D32"/>
    <w:rsid w:val="00C16239"/>
    <w:rsid w:val="00C2440D"/>
    <w:rsid w:val="00C3051F"/>
    <w:rsid w:val="00C30700"/>
    <w:rsid w:val="00C307A9"/>
    <w:rsid w:val="00C313D0"/>
    <w:rsid w:val="00C31E8D"/>
    <w:rsid w:val="00C323C4"/>
    <w:rsid w:val="00C3294A"/>
    <w:rsid w:val="00C3495C"/>
    <w:rsid w:val="00C34F39"/>
    <w:rsid w:val="00C364A3"/>
    <w:rsid w:val="00C36D4B"/>
    <w:rsid w:val="00C375C7"/>
    <w:rsid w:val="00C40250"/>
    <w:rsid w:val="00C4030D"/>
    <w:rsid w:val="00C41955"/>
    <w:rsid w:val="00C41B35"/>
    <w:rsid w:val="00C42461"/>
    <w:rsid w:val="00C43432"/>
    <w:rsid w:val="00C467E5"/>
    <w:rsid w:val="00C46DEA"/>
    <w:rsid w:val="00C47773"/>
    <w:rsid w:val="00C510DC"/>
    <w:rsid w:val="00C51450"/>
    <w:rsid w:val="00C51B03"/>
    <w:rsid w:val="00C56968"/>
    <w:rsid w:val="00C56CD4"/>
    <w:rsid w:val="00C571ED"/>
    <w:rsid w:val="00C60921"/>
    <w:rsid w:val="00C6164C"/>
    <w:rsid w:val="00C61D8D"/>
    <w:rsid w:val="00C63174"/>
    <w:rsid w:val="00C63A35"/>
    <w:rsid w:val="00C63E0A"/>
    <w:rsid w:val="00C64510"/>
    <w:rsid w:val="00C64C7C"/>
    <w:rsid w:val="00C64C99"/>
    <w:rsid w:val="00C65C2D"/>
    <w:rsid w:val="00C66512"/>
    <w:rsid w:val="00C66636"/>
    <w:rsid w:val="00C667AE"/>
    <w:rsid w:val="00C670E8"/>
    <w:rsid w:val="00C708FA"/>
    <w:rsid w:val="00C730E5"/>
    <w:rsid w:val="00C75BEC"/>
    <w:rsid w:val="00C77E39"/>
    <w:rsid w:val="00C80804"/>
    <w:rsid w:val="00C81B13"/>
    <w:rsid w:val="00C8247C"/>
    <w:rsid w:val="00C83576"/>
    <w:rsid w:val="00C85A8D"/>
    <w:rsid w:val="00C873B8"/>
    <w:rsid w:val="00C90F29"/>
    <w:rsid w:val="00C92FE1"/>
    <w:rsid w:val="00C93B16"/>
    <w:rsid w:val="00C93B34"/>
    <w:rsid w:val="00C94FA9"/>
    <w:rsid w:val="00C95BD9"/>
    <w:rsid w:val="00C967E9"/>
    <w:rsid w:val="00C96BF3"/>
    <w:rsid w:val="00C97161"/>
    <w:rsid w:val="00C97BDF"/>
    <w:rsid w:val="00CA072C"/>
    <w:rsid w:val="00CA1039"/>
    <w:rsid w:val="00CA1ACC"/>
    <w:rsid w:val="00CA1B2D"/>
    <w:rsid w:val="00CA21B7"/>
    <w:rsid w:val="00CA2BD7"/>
    <w:rsid w:val="00CA4709"/>
    <w:rsid w:val="00CA6E3E"/>
    <w:rsid w:val="00CB0273"/>
    <w:rsid w:val="00CB04B1"/>
    <w:rsid w:val="00CB3278"/>
    <w:rsid w:val="00CB63D0"/>
    <w:rsid w:val="00CB66BE"/>
    <w:rsid w:val="00CB68ED"/>
    <w:rsid w:val="00CB7ADA"/>
    <w:rsid w:val="00CC0037"/>
    <w:rsid w:val="00CC0A3C"/>
    <w:rsid w:val="00CC0B4A"/>
    <w:rsid w:val="00CC11B4"/>
    <w:rsid w:val="00CC2762"/>
    <w:rsid w:val="00CC277E"/>
    <w:rsid w:val="00CC56E5"/>
    <w:rsid w:val="00CC6D2E"/>
    <w:rsid w:val="00CC7046"/>
    <w:rsid w:val="00CC7732"/>
    <w:rsid w:val="00CD07D7"/>
    <w:rsid w:val="00CD0C0E"/>
    <w:rsid w:val="00CD0DDD"/>
    <w:rsid w:val="00CD167D"/>
    <w:rsid w:val="00CD5151"/>
    <w:rsid w:val="00CD729C"/>
    <w:rsid w:val="00CD796B"/>
    <w:rsid w:val="00CE1CA6"/>
    <w:rsid w:val="00CE2194"/>
    <w:rsid w:val="00CE4B47"/>
    <w:rsid w:val="00CE4C1D"/>
    <w:rsid w:val="00CE5E62"/>
    <w:rsid w:val="00CE6318"/>
    <w:rsid w:val="00CE7F67"/>
    <w:rsid w:val="00CF0B4D"/>
    <w:rsid w:val="00CF12D4"/>
    <w:rsid w:val="00CF15D3"/>
    <w:rsid w:val="00CF212E"/>
    <w:rsid w:val="00CF3D19"/>
    <w:rsid w:val="00CF3DF4"/>
    <w:rsid w:val="00CF5BB3"/>
    <w:rsid w:val="00CF5EEE"/>
    <w:rsid w:val="00CF7225"/>
    <w:rsid w:val="00CF76CA"/>
    <w:rsid w:val="00CF7DC1"/>
    <w:rsid w:val="00D02354"/>
    <w:rsid w:val="00D03600"/>
    <w:rsid w:val="00D03B59"/>
    <w:rsid w:val="00D040C6"/>
    <w:rsid w:val="00D04974"/>
    <w:rsid w:val="00D05511"/>
    <w:rsid w:val="00D058B5"/>
    <w:rsid w:val="00D05C45"/>
    <w:rsid w:val="00D109D9"/>
    <w:rsid w:val="00D10EF8"/>
    <w:rsid w:val="00D14337"/>
    <w:rsid w:val="00D145C7"/>
    <w:rsid w:val="00D14A80"/>
    <w:rsid w:val="00D152AD"/>
    <w:rsid w:val="00D15805"/>
    <w:rsid w:val="00D15879"/>
    <w:rsid w:val="00D17DF9"/>
    <w:rsid w:val="00D209D5"/>
    <w:rsid w:val="00D21A90"/>
    <w:rsid w:val="00D21D97"/>
    <w:rsid w:val="00D23448"/>
    <w:rsid w:val="00D234FC"/>
    <w:rsid w:val="00D24154"/>
    <w:rsid w:val="00D24919"/>
    <w:rsid w:val="00D24A6C"/>
    <w:rsid w:val="00D25E45"/>
    <w:rsid w:val="00D27448"/>
    <w:rsid w:val="00D3028F"/>
    <w:rsid w:val="00D31A3D"/>
    <w:rsid w:val="00D31ECB"/>
    <w:rsid w:val="00D32D97"/>
    <w:rsid w:val="00D32FAB"/>
    <w:rsid w:val="00D342EA"/>
    <w:rsid w:val="00D345C9"/>
    <w:rsid w:val="00D34C4B"/>
    <w:rsid w:val="00D41A8D"/>
    <w:rsid w:val="00D4249D"/>
    <w:rsid w:val="00D42D0F"/>
    <w:rsid w:val="00D42E03"/>
    <w:rsid w:val="00D43293"/>
    <w:rsid w:val="00D446DC"/>
    <w:rsid w:val="00D44C82"/>
    <w:rsid w:val="00D44DB5"/>
    <w:rsid w:val="00D45D0D"/>
    <w:rsid w:val="00D47C38"/>
    <w:rsid w:val="00D50702"/>
    <w:rsid w:val="00D5094F"/>
    <w:rsid w:val="00D52710"/>
    <w:rsid w:val="00D52FDC"/>
    <w:rsid w:val="00D56115"/>
    <w:rsid w:val="00D562C3"/>
    <w:rsid w:val="00D56681"/>
    <w:rsid w:val="00D574A1"/>
    <w:rsid w:val="00D5769C"/>
    <w:rsid w:val="00D57FEF"/>
    <w:rsid w:val="00D60BA0"/>
    <w:rsid w:val="00D60D64"/>
    <w:rsid w:val="00D617E5"/>
    <w:rsid w:val="00D61E1A"/>
    <w:rsid w:val="00D62867"/>
    <w:rsid w:val="00D63577"/>
    <w:rsid w:val="00D65CFB"/>
    <w:rsid w:val="00D66B1F"/>
    <w:rsid w:val="00D66FAC"/>
    <w:rsid w:val="00D67769"/>
    <w:rsid w:val="00D71B96"/>
    <w:rsid w:val="00D72269"/>
    <w:rsid w:val="00D73264"/>
    <w:rsid w:val="00D7329D"/>
    <w:rsid w:val="00D746A2"/>
    <w:rsid w:val="00D76463"/>
    <w:rsid w:val="00D76EC9"/>
    <w:rsid w:val="00D775A2"/>
    <w:rsid w:val="00D81165"/>
    <w:rsid w:val="00D812A9"/>
    <w:rsid w:val="00D81A87"/>
    <w:rsid w:val="00D81F74"/>
    <w:rsid w:val="00D8268D"/>
    <w:rsid w:val="00D83A48"/>
    <w:rsid w:val="00D84487"/>
    <w:rsid w:val="00D85A33"/>
    <w:rsid w:val="00D8709E"/>
    <w:rsid w:val="00D9121C"/>
    <w:rsid w:val="00D94D18"/>
    <w:rsid w:val="00DA070B"/>
    <w:rsid w:val="00DA092E"/>
    <w:rsid w:val="00DA3012"/>
    <w:rsid w:val="00DA477B"/>
    <w:rsid w:val="00DA478A"/>
    <w:rsid w:val="00DA5E45"/>
    <w:rsid w:val="00DB0235"/>
    <w:rsid w:val="00DB049E"/>
    <w:rsid w:val="00DB0689"/>
    <w:rsid w:val="00DB2957"/>
    <w:rsid w:val="00DB57C3"/>
    <w:rsid w:val="00DB57CD"/>
    <w:rsid w:val="00DB68E8"/>
    <w:rsid w:val="00DB6A6F"/>
    <w:rsid w:val="00DB7696"/>
    <w:rsid w:val="00DC02FD"/>
    <w:rsid w:val="00DC0636"/>
    <w:rsid w:val="00DC08B4"/>
    <w:rsid w:val="00DC23C8"/>
    <w:rsid w:val="00DC2B86"/>
    <w:rsid w:val="00DC2D74"/>
    <w:rsid w:val="00DC319E"/>
    <w:rsid w:val="00DC6F9B"/>
    <w:rsid w:val="00DC74E2"/>
    <w:rsid w:val="00DD0D9B"/>
    <w:rsid w:val="00DD2CE1"/>
    <w:rsid w:val="00DD35C5"/>
    <w:rsid w:val="00DD7148"/>
    <w:rsid w:val="00DD7FE9"/>
    <w:rsid w:val="00DE0168"/>
    <w:rsid w:val="00DE1A3E"/>
    <w:rsid w:val="00DE2285"/>
    <w:rsid w:val="00DE3903"/>
    <w:rsid w:val="00DF06F2"/>
    <w:rsid w:val="00DF079C"/>
    <w:rsid w:val="00DF1B88"/>
    <w:rsid w:val="00DF2FD1"/>
    <w:rsid w:val="00DF3B76"/>
    <w:rsid w:val="00DF3C6B"/>
    <w:rsid w:val="00DF44A5"/>
    <w:rsid w:val="00DF5FCA"/>
    <w:rsid w:val="00DF6548"/>
    <w:rsid w:val="00DF6DA3"/>
    <w:rsid w:val="00DF77B6"/>
    <w:rsid w:val="00E002E0"/>
    <w:rsid w:val="00E006C8"/>
    <w:rsid w:val="00E00769"/>
    <w:rsid w:val="00E00D3A"/>
    <w:rsid w:val="00E0203D"/>
    <w:rsid w:val="00E0467D"/>
    <w:rsid w:val="00E060A1"/>
    <w:rsid w:val="00E06166"/>
    <w:rsid w:val="00E06B39"/>
    <w:rsid w:val="00E100E6"/>
    <w:rsid w:val="00E10357"/>
    <w:rsid w:val="00E11AD0"/>
    <w:rsid w:val="00E12171"/>
    <w:rsid w:val="00E1335A"/>
    <w:rsid w:val="00E13997"/>
    <w:rsid w:val="00E15400"/>
    <w:rsid w:val="00E156F1"/>
    <w:rsid w:val="00E17106"/>
    <w:rsid w:val="00E22044"/>
    <w:rsid w:val="00E22BAF"/>
    <w:rsid w:val="00E22FF9"/>
    <w:rsid w:val="00E23B3C"/>
    <w:rsid w:val="00E24280"/>
    <w:rsid w:val="00E25755"/>
    <w:rsid w:val="00E27B70"/>
    <w:rsid w:val="00E30F02"/>
    <w:rsid w:val="00E323F3"/>
    <w:rsid w:val="00E33C79"/>
    <w:rsid w:val="00E36750"/>
    <w:rsid w:val="00E367EA"/>
    <w:rsid w:val="00E42060"/>
    <w:rsid w:val="00E429CE"/>
    <w:rsid w:val="00E433A0"/>
    <w:rsid w:val="00E43DFB"/>
    <w:rsid w:val="00E4446E"/>
    <w:rsid w:val="00E454D5"/>
    <w:rsid w:val="00E47253"/>
    <w:rsid w:val="00E50BA4"/>
    <w:rsid w:val="00E50D20"/>
    <w:rsid w:val="00E5213A"/>
    <w:rsid w:val="00E52CB3"/>
    <w:rsid w:val="00E55B42"/>
    <w:rsid w:val="00E6011E"/>
    <w:rsid w:val="00E60F24"/>
    <w:rsid w:val="00E61BEC"/>
    <w:rsid w:val="00E61E85"/>
    <w:rsid w:val="00E62621"/>
    <w:rsid w:val="00E633E8"/>
    <w:rsid w:val="00E634C6"/>
    <w:rsid w:val="00E638DE"/>
    <w:rsid w:val="00E642FF"/>
    <w:rsid w:val="00E64DC2"/>
    <w:rsid w:val="00E6648A"/>
    <w:rsid w:val="00E66B6C"/>
    <w:rsid w:val="00E70983"/>
    <w:rsid w:val="00E716AF"/>
    <w:rsid w:val="00E73231"/>
    <w:rsid w:val="00E77927"/>
    <w:rsid w:val="00E830B2"/>
    <w:rsid w:val="00E834C9"/>
    <w:rsid w:val="00E85136"/>
    <w:rsid w:val="00E90AF6"/>
    <w:rsid w:val="00E90C08"/>
    <w:rsid w:val="00E91130"/>
    <w:rsid w:val="00E9128D"/>
    <w:rsid w:val="00E92709"/>
    <w:rsid w:val="00E92F4F"/>
    <w:rsid w:val="00E92FD1"/>
    <w:rsid w:val="00E94CE9"/>
    <w:rsid w:val="00E959D5"/>
    <w:rsid w:val="00E95A02"/>
    <w:rsid w:val="00E95B45"/>
    <w:rsid w:val="00E965B6"/>
    <w:rsid w:val="00E97982"/>
    <w:rsid w:val="00EA08EC"/>
    <w:rsid w:val="00EA0D10"/>
    <w:rsid w:val="00EA2D6C"/>
    <w:rsid w:val="00EA3D26"/>
    <w:rsid w:val="00EA54B2"/>
    <w:rsid w:val="00EA61E2"/>
    <w:rsid w:val="00EA7711"/>
    <w:rsid w:val="00EA7F52"/>
    <w:rsid w:val="00EB038E"/>
    <w:rsid w:val="00EB069C"/>
    <w:rsid w:val="00EB3A1A"/>
    <w:rsid w:val="00EB4337"/>
    <w:rsid w:val="00EB44A6"/>
    <w:rsid w:val="00EB5EEA"/>
    <w:rsid w:val="00EB695E"/>
    <w:rsid w:val="00EC125B"/>
    <w:rsid w:val="00EC1FEA"/>
    <w:rsid w:val="00EC3AC1"/>
    <w:rsid w:val="00EC5DCE"/>
    <w:rsid w:val="00EC64F4"/>
    <w:rsid w:val="00EC695D"/>
    <w:rsid w:val="00EC796C"/>
    <w:rsid w:val="00ED154D"/>
    <w:rsid w:val="00ED1D5C"/>
    <w:rsid w:val="00ED459E"/>
    <w:rsid w:val="00ED5271"/>
    <w:rsid w:val="00ED5A45"/>
    <w:rsid w:val="00ED61D0"/>
    <w:rsid w:val="00ED66B7"/>
    <w:rsid w:val="00EE010A"/>
    <w:rsid w:val="00EE20BE"/>
    <w:rsid w:val="00EE2B34"/>
    <w:rsid w:val="00EE4F64"/>
    <w:rsid w:val="00EE4F85"/>
    <w:rsid w:val="00EE5B58"/>
    <w:rsid w:val="00EF2A7C"/>
    <w:rsid w:val="00EF2F81"/>
    <w:rsid w:val="00EF33ED"/>
    <w:rsid w:val="00EF389B"/>
    <w:rsid w:val="00EF458D"/>
    <w:rsid w:val="00EF47B7"/>
    <w:rsid w:val="00EF4F01"/>
    <w:rsid w:val="00EF5182"/>
    <w:rsid w:val="00EF590B"/>
    <w:rsid w:val="00EF6FB9"/>
    <w:rsid w:val="00EF7D0C"/>
    <w:rsid w:val="00F00562"/>
    <w:rsid w:val="00F00E15"/>
    <w:rsid w:val="00F01DFF"/>
    <w:rsid w:val="00F01EB9"/>
    <w:rsid w:val="00F02F6A"/>
    <w:rsid w:val="00F03205"/>
    <w:rsid w:val="00F0396B"/>
    <w:rsid w:val="00F05A40"/>
    <w:rsid w:val="00F06827"/>
    <w:rsid w:val="00F102D9"/>
    <w:rsid w:val="00F104EE"/>
    <w:rsid w:val="00F10C77"/>
    <w:rsid w:val="00F11044"/>
    <w:rsid w:val="00F11B90"/>
    <w:rsid w:val="00F132E2"/>
    <w:rsid w:val="00F143AC"/>
    <w:rsid w:val="00F14427"/>
    <w:rsid w:val="00F17446"/>
    <w:rsid w:val="00F227C7"/>
    <w:rsid w:val="00F22B68"/>
    <w:rsid w:val="00F22D3E"/>
    <w:rsid w:val="00F22E7E"/>
    <w:rsid w:val="00F230B4"/>
    <w:rsid w:val="00F240A1"/>
    <w:rsid w:val="00F244A2"/>
    <w:rsid w:val="00F24ECC"/>
    <w:rsid w:val="00F27B59"/>
    <w:rsid w:val="00F27C11"/>
    <w:rsid w:val="00F3167E"/>
    <w:rsid w:val="00F32F84"/>
    <w:rsid w:val="00F33D43"/>
    <w:rsid w:val="00F35CBB"/>
    <w:rsid w:val="00F37180"/>
    <w:rsid w:val="00F40878"/>
    <w:rsid w:val="00F41C7B"/>
    <w:rsid w:val="00F41F36"/>
    <w:rsid w:val="00F43440"/>
    <w:rsid w:val="00F451D7"/>
    <w:rsid w:val="00F45900"/>
    <w:rsid w:val="00F477B4"/>
    <w:rsid w:val="00F5124A"/>
    <w:rsid w:val="00F5135C"/>
    <w:rsid w:val="00F52640"/>
    <w:rsid w:val="00F528F7"/>
    <w:rsid w:val="00F52BC1"/>
    <w:rsid w:val="00F53166"/>
    <w:rsid w:val="00F53258"/>
    <w:rsid w:val="00F54584"/>
    <w:rsid w:val="00F54B5C"/>
    <w:rsid w:val="00F5556C"/>
    <w:rsid w:val="00F56EA7"/>
    <w:rsid w:val="00F5799A"/>
    <w:rsid w:val="00F57C49"/>
    <w:rsid w:val="00F61A39"/>
    <w:rsid w:val="00F61CBC"/>
    <w:rsid w:val="00F62308"/>
    <w:rsid w:val="00F639A5"/>
    <w:rsid w:val="00F64BC7"/>
    <w:rsid w:val="00F66F1A"/>
    <w:rsid w:val="00F677D3"/>
    <w:rsid w:val="00F70039"/>
    <w:rsid w:val="00F70341"/>
    <w:rsid w:val="00F70A9A"/>
    <w:rsid w:val="00F71BF0"/>
    <w:rsid w:val="00F71C5F"/>
    <w:rsid w:val="00F71C61"/>
    <w:rsid w:val="00F71FA6"/>
    <w:rsid w:val="00F72070"/>
    <w:rsid w:val="00F722B6"/>
    <w:rsid w:val="00F734B7"/>
    <w:rsid w:val="00F73D39"/>
    <w:rsid w:val="00F747C1"/>
    <w:rsid w:val="00F75D6A"/>
    <w:rsid w:val="00F7769F"/>
    <w:rsid w:val="00F7788B"/>
    <w:rsid w:val="00F80B21"/>
    <w:rsid w:val="00F826FE"/>
    <w:rsid w:val="00F829B1"/>
    <w:rsid w:val="00F84B40"/>
    <w:rsid w:val="00F853DD"/>
    <w:rsid w:val="00F938B3"/>
    <w:rsid w:val="00F95CE2"/>
    <w:rsid w:val="00F96CE5"/>
    <w:rsid w:val="00F97739"/>
    <w:rsid w:val="00FA1005"/>
    <w:rsid w:val="00FA24CE"/>
    <w:rsid w:val="00FA561E"/>
    <w:rsid w:val="00FA7B46"/>
    <w:rsid w:val="00FB2C76"/>
    <w:rsid w:val="00FB3757"/>
    <w:rsid w:val="00FB460D"/>
    <w:rsid w:val="00FB4BAC"/>
    <w:rsid w:val="00FB6FDE"/>
    <w:rsid w:val="00FB78D1"/>
    <w:rsid w:val="00FC0273"/>
    <w:rsid w:val="00FC13B2"/>
    <w:rsid w:val="00FD02DE"/>
    <w:rsid w:val="00FD06CF"/>
    <w:rsid w:val="00FD3C3D"/>
    <w:rsid w:val="00FD52B5"/>
    <w:rsid w:val="00FD5F5B"/>
    <w:rsid w:val="00FD70EA"/>
    <w:rsid w:val="00FD7961"/>
    <w:rsid w:val="00FE0112"/>
    <w:rsid w:val="00FE0639"/>
    <w:rsid w:val="00FE37F8"/>
    <w:rsid w:val="00FE46F8"/>
    <w:rsid w:val="00FE57D8"/>
    <w:rsid w:val="00FF0CD6"/>
    <w:rsid w:val="00FF246C"/>
    <w:rsid w:val="00FF4840"/>
    <w:rsid w:val="00FF5EC0"/>
    <w:rsid w:val="00FF7B64"/>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530"/>
    <w:pPr>
      <w:spacing w:after="160" w:line="259"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DD2CE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99"/>
    <w:qFormat/>
    <w:rsid w:val="00DD2CE1"/>
    <w:rPr>
      <w:b/>
      <w:bCs/>
    </w:rPr>
  </w:style>
  <w:style w:type="character" w:styleId="Hyperlink">
    <w:name w:val="Hyperlink"/>
    <w:basedOn w:val="DefaultParagraphFont"/>
    <w:uiPriority w:val="99"/>
    <w:rsid w:val="00DD2CE1"/>
    <w:rPr>
      <w:color w:val="0000FF"/>
      <w:u w:val="single"/>
    </w:rPr>
  </w:style>
  <w:style w:type="character" w:customStyle="1" w:styleId="im">
    <w:name w:val="im"/>
    <w:basedOn w:val="DefaultParagraphFont"/>
    <w:uiPriority w:val="99"/>
    <w:rsid w:val="00957DAF"/>
  </w:style>
  <w:style w:type="paragraph" w:styleId="Header">
    <w:name w:val="header"/>
    <w:basedOn w:val="Normal"/>
    <w:link w:val="HeaderChar"/>
    <w:uiPriority w:val="99"/>
    <w:rsid w:val="004006EA"/>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4006EA"/>
  </w:style>
  <w:style w:type="paragraph" w:styleId="Footer">
    <w:name w:val="footer"/>
    <w:basedOn w:val="Normal"/>
    <w:link w:val="FooterChar"/>
    <w:uiPriority w:val="99"/>
    <w:rsid w:val="004006EA"/>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4006EA"/>
  </w:style>
  <w:style w:type="paragraph" w:styleId="ListParagraph">
    <w:name w:val="List Paragraph"/>
    <w:basedOn w:val="Normal"/>
    <w:uiPriority w:val="99"/>
    <w:qFormat/>
    <w:rsid w:val="00D57FEF"/>
    <w:pPr>
      <w:ind w:left="720"/>
    </w:pPr>
  </w:style>
  <w:style w:type="character" w:customStyle="1" w:styleId="il">
    <w:name w:val="il"/>
    <w:basedOn w:val="DefaultParagraphFont"/>
    <w:uiPriority w:val="99"/>
    <w:rsid w:val="0071148A"/>
  </w:style>
  <w:style w:type="character" w:customStyle="1" w:styleId="UnresolvedMention">
    <w:name w:val="Unresolved Mention"/>
    <w:basedOn w:val="DefaultParagraphFont"/>
    <w:uiPriority w:val="99"/>
    <w:semiHidden/>
    <w:rsid w:val="00FD7961"/>
    <w:rPr>
      <w:color w:val="auto"/>
      <w:shd w:val="clear" w:color="auto" w:fill="auto"/>
    </w:rPr>
  </w:style>
  <w:style w:type="character" w:customStyle="1" w:styleId="apple-converted-space">
    <w:name w:val="apple-converted-space"/>
    <w:basedOn w:val="DefaultParagraphFont"/>
    <w:uiPriority w:val="99"/>
    <w:rsid w:val="00883B66"/>
  </w:style>
</w:styles>
</file>

<file path=word/webSettings.xml><?xml version="1.0" encoding="utf-8"?>
<w:webSettings xmlns:r="http://schemas.openxmlformats.org/officeDocument/2006/relationships" xmlns:w="http://schemas.openxmlformats.org/wordprocessingml/2006/main">
  <w:divs>
    <w:div w:id="140778480">
      <w:marLeft w:val="0"/>
      <w:marRight w:val="0"/>
      <w:marTop w:val="0"/>
      <w:marBottom w:val="0"/>
      <w:divBdr>
        <w:top w:val="none" w:sz="0" w:space="0" w:color="auto"/>
        <w:left w:val="none" w:sz="0" w:space="0" w:color="auto"/>
        <w:bottom w:val="none" w:sz="0" w:space="0" w:color="auto"/>
        <w:right w:val="none" w:sz="0" w:space="0" w:color="auto"/>
      </w:divBdr>
    </w:div>
    <w:div w:id="140778482">
      <w:marLeft w:val="0"/>
      <w:marRight w:val="0"/>
      <w:marTop w:val="0"/>
      <w:marBottom w:val="0"/>
      <w:divBdr>
        <w:top w:val="none" w:sz="0" w:space="0" w:color="auto"/>
        <w:left w:val="none" w:sz="0" w:space="0" w:color="auto"/>
        <w:bottom w:val="none" w:sz="0" w:space="0" w:color="auto"/>
        <w:right w:val="none" w:sz="0" w:space="0" w:color="auto"/>
      </w:divBdr>
    </w:div>
    <w:div w:id="140778483">
      <w:marLeft w:val="0"/>
      <w:marRight w:val="0"/>
      <w:marTop w:val="0"/>
      <w:marBottom w:val="0"/>
      <w:divBdr>
        <w:top w:val="none" w:sz="0" w:space="0" w:color="auto"/>
        <w:left w:val="none" w:sz="0" w:space="0" w:color="auto"/>
        <w:bottom w:val="none" w:sz="0" w:space="0" w:color="auto"/>
        <w:right w:val="none" w:sz="0" w:space="0" w:color="auto"/>
      </w:divBdr>
    </w:div>
    <w:div w:id="140778484">
      <w:marLeft w:val="0"/>
      <w:marRight w:val="0"/>
      <w:marTop w:val="0"/>
      <w:marBottom w:val="0"/>
      <w:divBdr>
        <w:top w:val="none" w:sz="0" w:space="0" w:color="auto"/>
        <w:left w:val="none" w:sz="0" w:space="0" w:color="auto"/>
        <w:bottom w:val="none" w:sz="0" w:space="0" w:color="auto"/>
        <w:right w:val="none" w:sz="0" w:space="0" w:color="auto"/>
      </w:divBdr>
    </w:div>
    <w:div w:id="140778485">
      <w:marLeft w:val="0"/>
      <w:marRight w:val="0"/>
      <w:marTop w:val="0"/>
      <w:marBottom w:val="0"/>
      <w:divBdr>
        <w:top w:val="none" w:sz="0" w:space="0" w:color="auto"/>
        <w:left w:val="none" w:sz="0" w:space="0" w:color="auto"/>
        <w:bottom w:val="none" w:sz="0" w:space="0" w:color="auto"/>
        <w:right w:val="none" w:sz="0" w:space="0" w:color="auto"/>
      </w:divBdr>
    </w:div>
    <w:div w:id="140778486">
      <w:marLeft w:val="0"/>
      <w:marRight w:val="0"/>
      <w:marTop w:val="0"/>
      <w:marBottom w:val="0"/>
      <w:divBdr>
        <w:top w:val="none" w:sz="0" w:space="0" w:color="auto"/>
        <w:left w:val="none" w:sz="0" w:space="0" w:color="auto"/>
        <w:bottom w:val="none" w:sz="0" w:space="0" w:color="auto"/>
        <w:right w:val="none" w:sz="0" w:space="0" w:color="auto"/>
      </w:divBdr>
    </w:div>
    <w:div w:id="140778487">
      <w:marLeft w:val="0"/>
      <w:marRight w:val="0"/>
      <w:marTop w:val="0"/>
      <w:marBottom w:val="0"/>
      <w:divBdr>
        <w:top w:val="none" w:sz="0" w:space="0" w:color="auto"/>
        <w:left w:val="none" w:sz="0" w:space="0" w:color="auto"/>
        <w:bottom w:val="none" w:sz="0" w:space="0" w:color="auto"/>
        <w:right w:val="none" w:sz="0" w:space="0" w:color="auto"/>
      </w:divBdr>
    </w:div>
    <w:div w:id="140778488">
      <w:marLeft w:val="0"/>
      <w:marRight w:val="0"/>
      <w:marTop w:val="0"/>
      <w:marBottom w:val="0"/>
      <w:divBdr>
        <w:top w:val="none" w:sz="0" w:space="0" w:color="auto"/>
        <w:left w:val="none" w:sz="0" w:space="0" w:color="auto"/>
        <w:bottom w:val="none" w:sz="0" w:space="0" w:color="auto"/>
        <w:right w:val="none" w:sz="0" w:space="0" w:color="auto"/>
      </w:divBdr>
    </w:div>
    <w:div w:id="140778489">
      <w:marLeft w:val="0"/>
      <w:marRight w:val="0"/>
      <w:marTop w:val="0"/>
      <w:marBottom w:val="0"/>
      <w:divBdr>
        <w:top w:val="none" w:sz="0" w:space="0" w:color="auto"/>
        <w:left w:val="none" w:sz="0" w:space="0" w:color="auto"/>
        <w:bottom w:val="none" w:sz="0" w:space="0" w:color="auto"/>
        <w:right w:val="none" w:sz="0" w:space="0" w:color="auto"/>
      </w:divBdr>
    </w:div>
    <w:div w:id="140778490">
      <w:marLeft w:val="0"/>
      <w:marRight w:val="0"/>
      <w:marTop w:val="0"/>
      <w:marBottom w:val="0"/>
      <w:divBdr>
        <w:top w:val="none" w:sz="0" w:space="0" w:color="auto"/>
        <w:left w:val="none" w:sz="0" w:space="0" w:color="auto"/>
        <w:bottom w:val="none" w:sz="0" w:space="0" w:color="auto"/>
        <w:right w:val="none" w:sz="0" w:space="0" w:color="auto"/>
      </w:divBdr>
    </w:div>
    <w:div w:id="140778491">
      <w:marLeft w:val="0"/>
      <w:marRight w:val="0"/>
      <w:marTop w:val="0"/>
      <w:marBottom w:val="0"/>
      <w:divBdr>
        <w:top w:val="none" w:sz="0" w:space="0" w:color="auto"/>
        <w:left w:val="none" w:sz="0" w:space="0" w:color="auto"/>
        <w:bottom w:val="none" w:sz="0" w:space="0" w:color="auto"/>
        <w:right w:val="none" w:sz="0" w:space="0" w:color="auto"/>
      </w:divBdr>
    </w:div>
    <w:div w:id="140778492">
      <w:marLeft w:val="0"/>
      <w:marRight w:val="0"/>
      <w:marTop w:val="0"/>
      <w:marBottom w:val="0"/>
      <w:divBdr>
        <w:top w:val="none" w:sz="0" w:space="0" w:color="auto"/>
        <w:left w:val="none" w:sz="0" w:space="0" w:color="auto"/>
        <w:bottom w:val="none" w:sz="0" w:space="0" w:color="auto"/>
        <w:right w:val="none" w:sz="0" w:space="0" w:color="auto"/>
      </w:divBdr>
    </w:div>
    <w:div w:id="140778493">
      <w:marLeft w:val="0"/>
      <w:marRight w:val="0"/>
      <w:marTop w:val="0"/>
      <w:marBottom w:val="0"/>
      <w:divBdr>
        <w:top w:val="none" w:sz="0" w:space="0" w:color="auto"/>
        <w:left w:val="none" w:sz="0" w:space="0" w:color="auto"/>
        <w:bottom w:val="none" w:sz="0" w:space="0" w:color="auto"/>
        <w:right w:val="none" w:sz="0" w:space="0" w:color="auto"/>
      </w:divBdr>
      <w:divsChild>
        <w:div w:id="140778481">
          <w:marLeft w:val="0"/>
          <w:marRight w:val="0"/>
          <w:marTop w:val="0"/>
          <w:marBottom w:val="0"/>
          <w:divBdr>
            <w:top w:val="none" w:sz="0" w:space="0" w:color="auto"/>
            <w:left w:val="none" w:sz="0" w:space="0" w:color="auto"/>
            <w:bottom w:val="none" w:sz="0" w:space="0" w:color="auto"/>
            <w:right w:val="none" w:sz="0" w:space="0" w:color="auto"/>
          </w:divBdr>
        </w:div>
      </w:divsChild>
    </w:div>
    <w:div w:id="140778494">
      <w:marLeft w:val="0"/>
      <w:marRight w:val="0"/>
      <w:marTop w:val="0"/>
      <w:marBottom w:val="0"/>
      <w:divBdr>
        <w:top w:val="none" w:sz="0" w:space="0" w:color="auto"/>
        <w:left w:val="none" w:sz="0" w:space="0" w:color="auto"/>
        <w:bottom w:val="none" w:sz="0" w:space="0" w:color="auto"/>
        <w:right w:val="none" w:sz="0" w:space="0" w:color="auto"/>
      </w:divBdr>
    </w:div>
    <w:div w:id="140778495">
      <w:marLeft w:val="0"/>
      <w:marRight w:val="0"/>
      <w:marTop w:val="0"/>
      <w:marBottom w:val="0"/>
      <w:divBdr>
        <w:top w:val="none" w:sz="0" w:space="0" w:color="auto"/>
        <w:left w:val="none" w:sz="0" w:space="0" w:color="auto"/>
        <w:bottom w:val="none" w:sz="0" w:space="0" w:color="auto"/>
        <w:right w:val="none" w:sz="0" w:space="0" w:color="auto"/>
      </w:divBdr>
    </w:div>
    <w:div w:id="140778496">
      <w:marLeft w:val="0"/>
      <w:marRight w:val="0"/>
      <w:marTop w:val="0"/>
      <w:marBottom w:val="0"/>
      <w:divBdr>
        <w:top w:val="none" w:sz="0" w:space="0" w:color="auto"/>
        <w:left w:val="none" w:sz="0" w:space="0" w:color="auto"/>
        <w:bottom w:val="none" w:sz="0" w:space="0" w:color="auto"/>
        <w:right w:val="none" w:sz="0" w:space="0" w:color="auto"/>
      </w:divBdr>
    </w:div>
    <w:div w:id="140778497">
      <w:marLeft w:val="0"/>
      <w:marRight w:val="0"/>
      <w:marTop w:val="0"/>
      <w:marBottom w:val="0"/>
      <w:divBdr>
        <w:top w:val="none" w:sz="0" w:space="0" w:color="auto"/>
        <w:left w:val="none" w:sz="0" w:space="0" w:color="auto"/>
        <w:bottom w:val="none" w:sz="0" w:space="0" w:color="auto"/>
        <w:right w:val="none" w:sz="0" w:space="0" w:color="auto"/>
      </w:divBdr>
    </w:div>
    <w:div w:id="140778498">
      <w:marLeft w:val="0"/>
      <w:marRight w:val="0"/>
      <w:marTop w:val="0"/>
      <w:marBottom w:val="0"/>
      <w:divBdr>
        <w:top w:val="none" w:sz="0" w:space="0" w:color="auto"/>
        <w:left w:val="none" w:sz="0" w:space="0" w:color="auto"/>
        <w:bottom w:val="none" w:sz="0" w:space="0" w:color="auto"/>
        <w:right w:val="none" w:sz="0" w:space="0" w:color="auto"/>
      </w:divBdr>
    </w:div>
    <w:div w:id="140778499">
      <w:marLeft w:val="0"/>
      <w:marRight w:val="0"/>
      <w:marTop w:val="0"/>
      <w:marBottom w:val="0"/>
      <w:divBdr>
        <w:top w:val="none" w:sz="0" w:space="0" w:color="auto"/>
        <w:left w:val="none" w:sz="0" w:space="0" w:color="auto"/>
        <w:bottom w:val="none" w:sz="0" w:space="0" w:color="auto"/>
        <w:right w:val="none" w:sz="0" w:space="0" w:color="auto"/>
      </w:divBdr>
    </w:div>
    <w:div w:id="140778500">
      <w:marLeft w:val="0"/>
      <w:marRight w:val="0"/>
      <w:marTop w:val="0"/>
      <w:marBottom w:val="0"/>
      <w:divBdr>
        <w:top w:val="none" w:sz="0" w:space="0" w:color="auto"/>
        <w:left w:val="none" w:sz="0" w:space="0" w:color="auto"/>
        <w:bottom w:val="none" w:sz="0" w:space="0" w:color="auto"/>
        <w:right w:val="none" w:sz="0" w:space="0" w:color="auto"/>
      </w:divBdr>
    </w:div>
    <w:div w:id="140778501">
      <w:marLeft w:val="0"/>
      <w:marRight w:val="0"/>
      <w:marTop w:val="0"/>
      <w:marBottom w:val="0"/>
      <w:divBdr>
        <w:top w:val="none" w:sz="0" w:space="0" w:color="auto"/>
        <w:left w:val="none" w:sz="0" w:space="0" w:color="auto"/>
        <w:bottom w:val="none" w:sz="0" w:space="0" w:color="auto"/>
        <w:right w:val="none" w:sz="0" w:space="0" w:color="auto"/>
      </w:divBdr>
    </w:div>
    <w:div w:id="140778502">
      <w:marLeft w:val="0"/>
      <w:marRight w:val="0"/>
      <w:marTop w:val="0"/>
      <w:marBottom w:val="0"/>
      <w:divBdr>
        <w:top w:val="none" w:sz="0" w:space="0" w:color="auto"/>
        <w:left w:val="none" w:sz="0" w:space="0" w:color="auto"/>
        <w:bottom w:val="none" w:sz="0" w:space="0" w:color="auto"/>
        <w:right w:val="none" w:sz="0" w:space="0" w:color="auto"/>
      </w:divBdr>
    </w:div>
    <w:div w:id="140778503">
      <w:marLeft w:val="0"/>
      <w:marRight w:val="0"/>
      <w:marTop w:val="0"/>
      <w:marBottom w:val="0"/>
      <w:divBdr>
        <w:top w:val="none" w:sz="0" w:space="0" w:color="auto"/>
        <w:left w:val="none" w:sz="0" w:space="0" w:color="auto"/>
        <w:bottom w:val="none" w:sz="0" w:space="0" w:color="auto"/>
        <w:right w:val="none" w:sz="0" w:space="0" w:color="auto"/>
      </w:divBdr>
    </w:div>
    <w:div w:id="140778504">
      <w:marLeft w:val="0"/>
      <w:marRight w:val="0"/>
      <w:marTop w:val="0"/>
      <w:marBottom w:val="0"/>
      <w:divBdr>
        <w:top w:val="none" w:sz="0" w:space="0" w:color="auto"/>
        <w:left w:val="none" w:sz="0" w:space="0" w:color="auto"/>
        <w:bottom w:val="none" w:sz="0" w:space="0" w:color="auto"/>
        <w:right w:val="none" w:sz="0" w:space="0" w:color="auto"/>
      </w:divBdr>
    </w:div>
    <w:div w:id="140778505">
      <w:marLeft w:val="0"/>
      <w:marRight w:val="0"/>
      <w:marTop w:val="0"/>
      <w:marBottom w:val="0"/>
      <w:divBdr>
        <w:top w:val="none" w:sz="0" w:space="0" w:color="auto"/>
        <w:left w:val="none" w:sz="0" w:space="0" w:color="auto"/>
        <w:bottom w:val="none" w:sz="0" w:space="0" w:color="auto"/>
        <w:right w:val="none" w:sz="0" w:space="0" w:color="auto"/>
      </w:divBdr>
    </w:div>
    <w:div w:id="140778506">
      <w:marLeft w:val="0"/>
      <w:marRight w:val="0"/>
      <w:marTop w:val="0"/>
      <w:marBottom w:val="0"/>
      <w:divBdr>
        <w:top w:val="none" w:sz="0" w:space="0" w:color="auto"/>
        <w:left w:val="none" w:sz="0" w:space="0" w:color="auto"/>
        <w:bottom w:val="none" w:sz="0" w:space="0" w:color="auto"/>
        <w:right w:val="none" w:sz="0" w:space="0" w:color="auto"/>
      </w:divBdr>
    </w:div>
    <w:div w:id="140778507">
      <w:marLeft w:val="0"/>
      <w:marRight w:val="0"/>
      <w:marTop w:val="0"/>
      <w:marBottom w:val="0"/>
      <w:divBdr>
        <w:top w:val="none" w:sz="0" w:space="0" w:color="auto"/>
        <w:left w:val="none" w:sz="0" w:space="0" w:color="auto"/>
        <w:bottom w:val="none" w:sz="0" w:space="0" w:color="auto"/>
        <w:right w:val="none" w:sz="0" w:space="0" w:color="auto"/>
      </w:divBdr>
    </w:div>
    <w:div w:id="140778508">
      <w:marLeft w:val="0"/>
      <w:marRight w:val="0"/>
      <w:marTop w:val="0"/>
      <w:marBottom w:val="0"/>
      <w:divBdr>
        <w:top w:val="none" w:sz="0" w:space="0" w:color="auto"/>
        <w:left w:val="none" w:sz="0" w:space="0" w:color="auto"/>
        <w:bottom w:val="none" w:sz="0" w:space="0" w:color="auto"/>
        <w:right w:val="none" w:sz="0" w:space="0" w:color="auto"/>
      </w:divBdr>
    </w:div>
    <w:div w:id="1407785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littlestoriesbigideascomp/"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hyperlink" Target="https://littlestoriesbigideas.com.au/entry-form/" TargetMode="External"/><Relationship Id="rId4" Type="http://schemas.openxmlformats.org/officeDocument/2006/relationships/webSettings" Target="webSettings.xml"/><Relationship Id="rId9" Type="http://schemas.openxmlformats.org/officeDocument/2006/relationships/hyperlink" Target="https://www.facebook.com/littlestoriesbigideascomp"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8</Pages>
  <Words>1663</Words>
  <Characters>9480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Judge's Report - Term 1, 2024</dc:title>
  <dc:subject/>
  <dc:creator>Rebecca Fraser</dc:creator>
  <cp:keywords/>
  <dc:description/>
  <cp:lastModifiedBy>Joe Novella</cp:lastModifiedBy>
  <cp:revision>2</cp:revision>
  <dcterms:created xsi:type="dcterms:W3CDTF">2024-04-26T01:02:00Z</dcterms:created>
  <dcterms:modified xsi:type="dcterms:W3CDTF">2024-04-26T01:02:00Z</dcterms:modified>
</cp:coreProperties>
</file>