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C74" w:rsidRPr="002B2138" w:rsidRDefault="000A3C74" w:rsidP="00F244A2">
      <w:pPr>
        <w:spacing w:after="0" w:line="360" w:lineRule="auto"/>
        <w:jc w:val="center"/>
        <w:rPr>
          <w:rFonts w:ascii="Georgia" w:hAnsi="Georgia" w:cs="Georgia"/>
          <w:b/>
          <w:bCs/>
          <w:sz w:val="28"/>
          <w:szCs w:val="28"/>
        </w:rPr>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0;width:141.75pt;height:133.5pt;z-index:251657728;visibility:visible;mso-wrap-distance-top:3.6pt;mso-wrap-distance-bottom:3.6pt" stroked="f">
            <v:textbox>
              <w:txbxContent>
                <w:p w:rsidR="000A3C74" w:rsidRDefault="000A3C74" w:rsidP="00EE2B34">
                  <w:r w:rsidRPr="0086581C">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ShapeDescription automatically generated" style="width:123.75pt;height:123.75pt;visibility:visible">
                        <v:imagedata r:id="rId7" o:title=""/>
                      </v:shape>
                    </w:pict>
                  </w:r>
                </w:p>
              </w:txbxContent>
            </v:textbox>
            <w10:wrap type="square"/>
          </v:shape>
        </w:pict>
      </w:r>
      <w:r w:rsidRPr="002B2138">
        <w:rPr>
          <w:rFonts w:ascii="Georgia" w:hAnsi="Georgia" w:cs="Georgia"/>
          <w:b/>
          <w:bCs/>
          <w:sz w:val="28"/>
          <w:szCs w:val="28"/>
        </w:rPr>
        <w:t xml:space="preserve">Judge's Report - Term </w:t>
      </w:r>
      <w:r>
        <w:rPr>
          <w:rFonts w:ascii="Georgia" w:hAnsi="Georgia" w:cs="Georgia"/>
          <w:b/>
          <w:bCs/>
          <w:sz w:val="28"/>
          <w:szCs w:val="28"/>
        </w:rPr>
        <w:t>4</w:t>
      </w:r>
      <w:r w:rsidRPr="002B2138">
        <w:rPr>
          <w:rFonts w:ascii="Georgia" w:hAnsi="Georgia" w:cs="Georgia"/>
          <w:b/>
          <w:bCs/>
          <w:sz w:val="28"/>
          <w:szCs w:val="28"/>
        </w:rPr>
        <w:t>, 202</w:t>
      </w:r>
      <w:r>
        <w:rPr>
          <w:rFonts w:ascii="Georgia" w:hAnsi="Georgia" w:cs="Georgia"/>
          <w:b/>
          <w:bCs/>
          <w:sz w:val="28"/>
          <w:szCs w:val="28"/>
        </w:rPr>
        <w:t>2</w:t>
      </w:r>
    </w:p>
    <w:p w:rsidR="000A3C74" w:rsidRPr="002B2138" w:rsidRDefault="000A3C74" w:rsidP="00F244A2">
      <w:pPr>
        <w:pBdr>
          <w:bottom w:val="single" w:sz="4" w:space="1" w:color="auto"/>
        </w:pBdr>
        <w:spacing w:after="0" w:line="360" w:lineRule="auto"/>
        <w:jc w:val="center"/>
        <w:rPr>
          <w:rFonts w:ascii="Georgia" w:hAnsi="Georgia" w:cs="Georgia"/>
          <w:b/>
          <w:bCs/>
          <w:sz w:val="28"/>
          <w:szCs w:val="28"/>
        </w:rPr>
      </w:pPr>
      <w:r w:rsidRPr="002B2138">
        <w:rPr>
          <w:rFonts w:ascii="Georgia" w:hAnsi="Georgia" w:cs="Georgia"/>
          <w:b/>
          <w:bCs/>
          <w:sz w:val="28"/>
          <w:szCs w:val="28"/>
        </w:rPr>
        <w:t xml:space="preserve">Theme: </w:t>
      </w:r>
      <w:r>
        <w:rPr>
          <w:rFonts w:ascii="Georgia" w:hAnsi="Georgia" w:cs="Georgia"/>
          <w:b/>
          <w:bCs/>
          <w:sz w:val="28"/>
          <w:szCs w:val="28"/>
        </w:rPr>
        <w:t>Fear</w:t>
      </w:r>
    </w:p>
    <w:p w:rsidR="000A3C74" w:rsidRPr="00F244A2" w:rsidRDefault="000A3C74" w:rsidP="00F244A2">
      <w:pPr>
        <w:spacing w:after="0" w:line="360" w:lineRule="auto"/>
        <w:rPr>
          <w:rFonts w:ascii="Georgia" w:hAnsi="Georgia" w:cs="Georgia"/>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 xml:space="preserve">Term 4’s competition with the theme “FEAR” closed our second year of Little Stories, Big Ideas and, as has been the trend with each passing term, drew a record number of entries.  431 secondary school students country-wide penned entries for Term 4…that’s roughly 400 more than our very first competition in Term 1 of 2021! We’re so proud of this growth. It means our reach is increasing, and more of Australia’s young writers are discovering a platform to showcase their writing, which was our founding vision from the start. </w:t>
      </w:r>
    </w:p>
    <w:p w:rsidR="000A3C74" w:rsidRDefault="000A3C74" w:rsidP="00F244A2">
      <w:pPr>
        <w:spacing w:after="0" w:line="360" w:lineRule="auto"/>
        <w:rPr>
          <w:rFonts w:ascii="Georgia" w:hAnsi="Georgia" w:cs="Georgia"/>
          <w:sz w:val="24"/>
          <w:szCs w:val="24"/>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As we roll into 2023, and another year of competition, we would like to extend our gratitude to all who have helped shape Little Stories, Big Ideas. Our special thanks to  our generous sponsors for enabling us to continue to provide terrific prizes for our winners. Our gratitude to all the educators who have shared our competition with their students with such enthusiasm and supported them in their creative writing. Our admiration  and respect to all the students who have entrusted us with their precious words. Without all of you, we wouldn’t have this competition at all!</w:t>
      </w:r>
    </w:p>
    <w:p w:rsidR="000A3C74" w:rsidRDefault="000A3C74" w:rsidP="00F244A2">
      <w:pPr>
        <w:spacing w:after="0" w:line="360" w:lineRule="auto"/>
        <w:rPr>
          <w:rFonts w:ascii="Georgia" w:hAnsi="Georgia" w:cs="Georgia"/>
          <w:sz w:val="24"/>
          <w:szCs w:val="24"/>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 xml:space="preserve">As we move into the winners and placegetters for Term 4, you might notice some are written by  “Anonymous” authors. After discussion, from Term 3 we have allowed entrants to remain anonymous if they wish.  Little Stories, Big Ideas means just that: micro fiction surrounding issues that matter, in whichever way the author chooses to interpret them. The themes we choose are deliberate in their weightiness. While we understand that ‘no author is their writing’, we also acknowledge that—especially for young and emotionally-developing writers—feelings of being ‘exposed’ or fear of judgement or retribution (perceived or otherwise) can be very real. Especially when writing through a lens of culture, gender, race, religion, disability, or sexuality.  We want to ensure every writer feels comfortable in submitting their work, and we want to cast our net of opportunity and inclusion as wide as possible. </w:t>
      </w:r>
    </w:p>
    <w:p w:rsidR="000A3C74" w:rsidRPr="00332EFA" w:rsidRDefault="000A3C74" w:rsidP="00F244A2">
      <w:pPr>
        <w:spacing w:after="0" w:line="360" w:lineRule="auto"/>
        <w:rPr>
          <w:rFonts w:ascii="Georgia" w:hAnsi="Georgia" w:cs="Georgia"/>
          <w:sz w:val="12"/>
          <w:szCs w:val="12"/>
        </w:rPr>
      </w:pPr>
    </w:p>
    <w:p w:rsidR="000A3C74" w:rsidRPr="00EB038E" w:rsidRDefault="000A3C74" w:rsidP="00F244A2">
      <w:pPr>
        <w:spacing w:after="0" w:line="360" w:lineRule="auto"/>
        <w:rPr>
          <w:rFonts w:ascii="Georgia" w:hAnsi="Georgia" w:cs="Georgia"/>
          <w:b/>
          <w:bCs/>
          <w:sz w:val="24"/>
          <w:szCs w:val="24"/>
        </w:rPr>
      </w:pPr>
      <w:r w:rsidRPr="00EB038E">
        <w:rPr>
          <w:rFonts w:ascii="Georgia" w:hAnsi="Georgia" w:cs="Georgia"/>
          <w:b/>
          <w:bCs/>
          <w:sz w:val="24"/>
          <w:szCs w:val="24"/>
        </w:rPr>
        <w:t>Alrighties, then! On with the results!</w:t>
      </w:r>
    </w:p>
    <w:p w:rsidR="000A3C74" w:rsidRPr="00D67769" w:rsidRDefault="000A3C74" w:rsidP="00F244A2">
      <w:pPr>
        <w:spacing w:after="0" w:line="360" w:lineRule="auto"/>
        <w:rPr>
          <w:rFonts w:ascii="Georgia" w:hAnsi="Georgia" w:cs="Georgia"/>
          <w:sz w:val="14"/>
          <w:szCs w:val="14"/>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 xml:space="preserve">The theme of ‘FEAR’ drew an eclectic mix of entries across a diversity of styles. We enjoyed reading stories inspired by the very real horrors that blight contemporary life, to terrors dredged from dark wells of imagination. Some entrants drew on phobias and folklore, while others explored everything from ectoplasm to existentialism. Others infused their work with a welcome hint of humour, or a bold brush of bizzarro. </w:t>
      </w:r>
    </w:p>
    <w:p w:rsidR="000A3C74" w:rsidRDefault="000A3C74" w:rsidP="00F244A2">
      <w:pPr>
        <w:spacing w:after="0" w:line="360" w:lineRule="auto"/>
        <w:rPr>
          <w:rFonts w:ascii="Georgia" w:hAnsi="Georgia" w:cs="Georgia"/>
          <w:sz w:val="24"/>
          <w:szCs w:val="24"/>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 xml:space="preserve">Judging is never an easy task. Please join us in congratulating the following authors whose words left a lingering resonance we couldn’t ignore. </w:t>
      </w:r>
    </w:p>
    <w:p w:rsidR="000A3C74" w:rsidRPr="00EF389B" w:rsidRDefault="000A3C74" w:rsidP="00F244A2">
      <w:pPr>
        <w:spacing w:after="0" w:line="360" w:lineRule="auto"/>
        <w:rPr>
          <w:rFonts w:ascii="Georgia" w:hAnsi="Georgia" w:cs="Georgia"/>
          <w:sz w:val="8"/>
          <w:szCs w:val="8"/>
        </w:rPr>
      </w:pPr>
    </w:p>
    <w:p w:rsidR="000A3C74" w:rsidRPr="005F33A6" w:rsidRDefault="000A3C74" w:rsidP="00F244A2">
      <w:pPr>
        <w:spacing w:after="0" w:line="360" w:lineRule="auto"/>
        <w:rPr>
          <w:rFonts w:ascii="Georgia" w:hAnsi="Georgia" w:cs="Georgia"/>
          <w:sz w:val="6"/>
          <w:szCs w:val="6"/>
        </w:rPr>
      </w:pPr>
    </w:p>
    <w:p w:rsidR="000A3C74" w:rsidRDefault="000A3C74" w:rsidP="00AB5EC7">
      <w:pPr>
        <w:shd w:val="clear" w:color="auto" w:fill="D9D9D9"/>
        <w:spacing w:after="0" w:line="360" w:lineRule="auto"/>
        <w:rPr>
          <w:rFonts w:ascii="Georgia" w:hAnsi="Georgia" w:cs="Georgia"/>
          <w:sz w:val="24"/>
          <w:szCs w:val="24"/>
        </w:rPr>
      </w:pPr>
      <w:r>
        <w:rPr>
          <w:noProof/>
          <w:lang w:eastAsia="en-AU"/>
        </w:rPr>
        <w:pict>
          <v:shape id="_x0000_s1027" type="#_x0000_t202" style="position:absolute;margin-left:0;margin-top:.15pt;width:309.25pt;height:170.7pt;z-index:251658752;visibility:visible" stroked="f">
            <v:textbox>
              <w:txbxContent>
                <w:p w:rsidR="000A3C74" w:rsidRDefault="000A3C74">
                  <w:r w:rsidRPr="0086581C">
                    <w:rPr>
                      <w:noProof/>
                      <w:lang w:eastAsia="en-AU"/>
                    </w:rPr>
                    <w:pict>
                      <v:shape id="Picture 3" o:spid="_x0000_i1028" type="#_x0000_t75" style="width:4in;height:162pt;visibility:visible">
                        <v:imagedata r:id="rId8" o:title=""/>
                      </v:shape>
                    </w:pict>
                  </w:r>
                </w:p>
              </w:txbxContent>
            </v:textbox>
            <w10:wrap type="square"/>
          </v:shape>
        </w:pict>
      </w:r>
      <w:r>
        <w:rPr>
          <w:rFonts w:ascii="Georgia" w:hAnsi="Georgia" w:cs="Georgia"/>
          <w:sz w:val="24"/>
          <w:szCs w:val="24"/>
        </w:rPr>
        <w:t xml:space="preserve">The theme for Term 1 </w:t>
      </w:r>
      <w:r>
        <w:rPr>
          <w:rFonts w:ascii="Georgia" w:hAnsi="Georgia" w:cs="Georgia"/>
          <w:b/>
          <w:bCs/>
          <w:sz w:val="24"/>
          <w:szCs w:val="24"/>
        </w:rPr>
        <w:t>LOVE</w:t>
      </w:r>
      <w:r>
        <w:rPr>
          <w:rFonts w:ascii="Georgia" w:hAnsi="Georgia" w:cs="Georgia"/>
          <w:sz w:val="24"/>
          <w:szCs w:val="24"/>
        </w:rPr>
        <w:t xml:space="preserve"> has now opened for entries. Please spread the word to your students, membership base, children, social networks, and anyone you think would be interested in submitting their work for the chance to win terrific prizes while flexing their creative muscle. We’d love to read their entries!</w:t>
      </w:r>
    </w:p>
    <w:p w:rsidR="000A3C74" w:rsidRDefault="000A3C74" w:rsidP="00F244A2">
      <w:pPr>
        <w:spacing w:after="0" w:line="360" w:lineRule="auto"/>
        <w:rPr>
          <w:rFonts w:ascii="Georgia" w:hAnsi="Georgia" w:cs="Georgia"/>
          <w:sz w:val="24"/>
          <w:szCs w:val="24"/>
        </w:rPr>
      </w:pPr>
    </w:p>
    <w:p w:rsidR="000A3C74" w:rsidRDefault="000A3C74" w:rsidP="00F244A2">
      <w:pPr>
        <w:spacing w:after="0" w:line="360" w:lineRule="auto"/>
        <w:rPr>
          <w:rFonts w:ascii="Georgia" w:hAnsi="Georgia" w:cs="Georgia"/>
          <w:sz w:val="24"/>
          <w:szCs w:val="24"/>
        </w:rPr>
      </w:pPr>
      <w:r>
        <w:rPr>
          <w:rFonts w:ascii="Georgia" w:hAnsi="Georgia" w:cs="Georgia"/>
          <w:sz w:val="24"/>
          <w:szCs w:val="24"/>
        </w:rPr>
        <w:t>Thanks for your ongoing support, and all the very best for the 2023 school year.</w:t>
      </w:r>
    </w:p>
    <w:p w:rsidR="000A3C74" w:rsidRDefault="000A3C74" w:rsidP="00F244A2">
      <w:pPr>
        <w:spacing w:after="0" w:line="360" w:lineRule="auto"/>
        <w:rPr>
          <w:rFonts w:ascii="Georgia" w:hAnsi="Georgia" w:cs="Georgia"/>
          <w:sz w:val="24"/>
          <w:szCs w:val="24"/>
        </w:rPr>
      </w:pPr>
    </w:p>
    <w:p w:rsidR="000A3C74" w:rsidRDefault="000A3C74" w:rsidP="00F244A2">
      <w:pPr>
        <w:spacing w:after="0" w:line="360" w:lineRule="auto"/>
        <w:rPr>
          <w:rFonts w:ascii="Georgia" w:hAnsi="Georgia" w:cs="Georgia"/>
          <w:sz w:val="24"/>
          <w:szCs w:val="24"/>
        </w:rPr>
      </w:pPr>
      <w:r>
        <w:rPr>
          <w:noProof/>
          <w:lang w:eastAsia="en-AU"/>
        </w:rPr>
        <w:pict>
          <v:shape id="_x0000_s1028" type="#_x0000_t202" style="position:absolute;margin-left:259.5pt;margin-top:-15.4pt;width:180.5pt;height:139.55pt;z-index:251656704;visibility:visible;mso-wrap-distance-top:3.6pt;mso-wrap-distance-bottom:3.6pt" stroked="f">
            <v:textbox style="mso-fit-shape-to-text:t">
              <w:txbxContent>
                <w:p w:rsidR="000A3C74" w:rsidRDefault="000A3C74" w:rsidP="00FE46F8"/>
              </w:txbxContent>
            </v:textbox>
            <w10:wrap type="square"/>
          </v:shape>
        </w:pict>
      </w:r>
      <w:r>
        <w:rPr>
          <w:rFonts w:ascii="Georgia" w:hAnsi="Georgia" w:cs="Georgia"/>
          <w:sz w:val="24"/>
          <w:szCs w:val="24"/>
        </w:rPr>
        <w:t>Joe and Rebecca</w:t>
      </w:r>
    </w:p>
    <w:p w:rsidR="000A3C74" w:rsidRDefault="000A3C74">
      <w:pPr>
        <w:rPr>
          <w:rFonts w:ascii="Georgia" w:hAnsi="Georgia" w:cs="Georgia"/>
          <w:sz w:val="24"/>
          <w:szCs w:val="24"/>
        </w:rPr>
      </w:pPr>
      <w:r>
        <w:rPr>
          <w:rFonts w:ascii="Georgia" w:hAnsi="Georgia" w:cs="Georgia"/>
          <w:sz w:val="24"/>
          <w:szCs w:val="24"/>
        </w:rPr>
        <w:br w:type="page"/>
      </w:r>
    </w:p>
    <w:p w:rsidR="000A3C74" w:rsidRPr="00C15D32" w:rsidRDefault="000A3C74" w:rsidP="004F1E40">
      <w:pPr>
        <w:pBdr>
          <w:bottom w:val="single" w:sz="4" w:space="1" w:color="auto"/>
        </w:pBdr>
        <w:spacing w:after="0" w:line="360" w:lineRule="auto"/>
        <w:rPr>
          <w:rFonts w:ascii="Georgia" w:hAnsi="Georgia" w:cs="Georgia"/>
          <w:b/>
          <w:bCs/>
          <w:color w:val="4472C4"/>
          <w:sz w:val="24"/>
          <w:szCs w:val="24"/>
        </w:rPr>
      </w:pPr>
      <w:r w:rsidRPr="00C15D32">
        <w:rPr>
          <w:rFonts w:ascii="Georgia" w:hAnsi="Georgia" w:cs="Georgia"/>
          <w:b/>
          <w:bCs/>
          <w:color w:val="4472C4"/>
          <w:sz w:val="24"/>
          <w:szCs w:val="24"/>
        </w:rPr>
        <w:t>Year 10 -</w:t>
      </w:r>
      <w:r>
        <w:rPr>
          <w:rFonts w:ascii="Georgia" w:hAnsi="Georgia" w:cs="Georgia"/>
          <w:b/>
          <w:bCs/>
          <w:color w:val="4472C4"/>
          <w:sz w:val="24"/>
          <w:szCs w:val="24"/>
        </w:rPr>
        <w:t xml:space="preserve"> </w:t>
      </w:r>
      <w:r w:rsidRPr="00C15D32">
        <w:rPr>
          <w:rFonts w:ascii="Georgia" w:hAnsi="Georgia" w:cs="Georgia"/>
          <w:b/>
          <w:bCs/>
          <w:color w:val="4472C4"/>
          <w:sz w:val="24"/>
          <w:szCs w:val="24"/>
        </w:rPr>
        <w:t>12 Winners</w:t>
      </w:r>
    </w:p>
    <w:p w:rsidR="000A3C74" w:rsidRPr="00B363BF" w:rsidRDefault="000A3C74" w:rsidP="00F244A2">
      <w:pPr>
        <w:spacing w:after="0" w:line="360" w:lineRule="auto"/>
        <w:rPr>
          <w:rFonts w:ascii="Georgia" w:hAnsi="Georgia" w:cs="Georgia"/>
          <w:b/>
          <w:bCs/>
          <w:sz w:val="24"/>
          <w:szCs w:val="24"/>
        </w:rPr>
      </w:pPr>
    </w:p>
    <w:p w:rsidR="000A3C74" w:rsidRDefault="000A3C74" w:rsidP="00F132E2">
      <w:pPr>
        <w:spacing w:after="0" w:line="360" w:lineRule="auto"/>
        <w:rPr>
          <w:rFonts w:ascii="Georgia" w:hAnsi="Georgia" w:cs="Georgia"/>
          <w:b/>
          <w:bCs/>
          <w:color w:val="FF0000"/>
          <w:sz w:val="24"/>
          <w:szCs w:val="24"/>
        </w:rPr>
      </w:pPr>
      <w:r>
        <w:rPr>
          <w:rFonts w:ascii="Georgia" w:hAnsi="Georgia" w:cs="Georgia"/>
          <w:b/>
          <w:bCs/>
          <w:color w:val="FF0000"/>
          <w:sz w:val="24"/>
          <w:szCs w:val="24"/>
        </w:rPr>
        <w:t xml:space="preserve">First </w:t>
      </w:r>
      <w:r w:rsidRPr="009C3A06">
        <w:rPr>
          <w:rFonts w:ascii="Georgia" w:hAnsi="Georgia" w:cs="Georgia"/>
          <w:b/>
          <w:bCs/>
          <w:color w:val="FF0000"/>
          <w:sz w:val="24"/>
          <w:szCs w:val="24"/>
        </w:rPr>
        <w:t>Place</w:t>
      </w:r>
    </w:p>
    <w:p w:rsidR="000A3C74" w:rsidRDefault="000A3C74" w:rsidP="00506317">
      <w:pPr>
        <w:spacing w:after="0" w:line="360" w:lineRule="auto"/>
        <w:rPr>
          <w:rFonts w:ascii="Georgia" w:hAnsi="Georgia" w:cs="Georgia"/>
          <w:b/>
          <w:bCs/>
          <w:i/>
          <w:iCs/>
          <w:sz w:val="24"/>
          <w:szCs w:val="24"/>
        </w:rPr>
      </w:pPr>
      <w:r w:rsidRPr="00207310">
        <w:rPr>
          <w:rFonts w:ascii="Georgia" w:hAnsi="Georgia" w:cs="Georgia"/>
          <w:b/>
          <w:bCs/>
          <w:i/>
          <w:iCs/>
          <w:sz w:val="24"/>
          <w:szCs w:val="24"/>
        </w:rPr>
        <w:t>Ten Minus Two (Tu)</w:t>
      </w:r>
      <w:r>
        <w:rPr>
          <w:rFonts w:ascii="Georgia" w:hAnsi="Georgia" w:cs="Georgia"/>
          <w:sz w:val="24"/>
          <w:szCs w:val="24"/>
        </w:rPr>
        <w:t xml:space="preserve"> </w:t>
      </w:r>
      <w:r w:rsidRPr="00A7346F">
        <w:rPr>
          <w:rFonts w:ascii="Georgia" w:hAnsi="Georgia" w:cs="Georgia"/>
          <w:b/>
          <w:bCs/>
          <w:sz w:val="24"/>
          <w:szCs w:val="24"/>
        </w:rPr>
        <w:t>by Amelia Tu, Shalom College, QLD</w:t>
      </w:r>
    </w:p>
    <w:p w:rsidR="000A3C74" w:rsidRPr="00FB78D1" w:rsidRDefault="000A3C74" w:rsidP="00F132E2">
      <w:pPr>
        <w:spacing w:after="0" w:line="360" w:lineRule="auto"/>
        <w:rPr>
          <w:rFonts w:ascii="Georgia" w:hAnsi="Georgia" w:cs="Georgia"/>
          <w:sz w:val="12"/>
          <w:szCs w:val="12"/>
        </w:rPr>
      </w:pPr>
    </w:p>
    <w:p w:rsidR="000A3C74" w:rsidRPr="0075214A" w:rsidRDefault="000A3C74" w:rsidP="00F132E2">
      <w:pPr>
        <w:spacing w:after="0" w:line="360" w:lineRule="auto"/>
        <w:rPr>
          <w:rFonts w:ascii="Georgia" w:hAnsi="Georgia" w:cs="Georgia"/>
          <w:sz w:val="24"/>
          <w:szCs w:val="24"/>
        </w:rPr>
      </w:pPr>
      <w:r w:rsidRPr="00506317">
        <w:rPr>
          <w:rFonts w:ascii="Georgia" w:hAnsi="Georgia" w:cs="Georgia"/>
          <w:sz w:val="24"/>
          <w:szCs w:val="24"/>
        </w:rPr>
        <w:t>Eight eyes.</w:t>
      </w:r>
      <w:r w:rsidRPr="00506317">
        <w:rPr>
          <w:rFonts w:ascii="Georgia" w:hAnsi="Georgia" w:cs="Georgia"/>
          <w:sz w:val="24"/>
          <w:szCs w:val="24"/>
        </w:rPr>
        <w:br/>
        <w:t>Eight legs.</w:t>
      </w:r>
      <w:r w:rsidRPr="00506317">
        <w:rPr>
          <w:rFonts w:ascii="Georgia" w:hAnsi="Georgia" w:cs="Georgia"/>
          <w:sz w:val="24"/>
          <w:szCs w:val="24"/>
        </w:rPr>
        <w:br/>
        <w:t>A sinister web.</w:t>
      </w:r>
      <w:r w:rsidRPr="00696EED">
        <w:rPr>
          <w:rFonts w:ascii="Georgia" w:hAnsi="Georgia" w:cs="Georgia"/>
          <w:sz w:val="12"/>
          <w:szCs w:val="12"/>
        </w:rPr>
        <w:br/>
      </w:r>
      <w:r w:rsidRPr="00696EED">
        <w:rPr>
          <w:rFonts w:ascii="Georgia" w:hAnsi="Georgia" w:cs="Georgia"/>
          <w:sz w:val="12"/>
          <w:szCs w:val="12"/>
        </w:rPr>
        <w:br/>
      </w:r>
      <w:r w:rsidRPr="00506317">
        <w:rPr>
          <w:rFonts w:ascii="Georgia" w:hAnsi="Georgia" w:cs="Georgia"/>
          <w:sz w:val="24"/>
          <w:szCs w:val="24"/>
        </w:rPr>
        <w:t>Wisps of memories still hang from the walls of a house built on despair.</w:t>
      </w:r>
      <w:r w:rsidRPr="00506317">
        <w:rPr>
          <w:rFonts w:ascii="Georgia" w:hAnsi="Georgia" w:cs="Georgia"/>
          <w:sz w:val="24"/>
          <w:szCs w:val="24"/>
        </w:rPr>
        <w:br/>
        <w:t>Though the sun still rises each morning, the darkness constantly enveloping the scene is stifling.</w:t>
      </w:r>
      <w:r w:rsidRPr="00506317">
        <w:rPr>
          <w:rFonts w:ascii="Georgia" w:hAnsi="Georgia" w:cs="Georgia"/>
          <w:sz w:val="24"/>
          <w:szCs w:val="24"/>
        </w:rPr>
        <w:br/>
        <w:t>Eight eyes stare from within, cursed with a futile longing for connection.</w:t>
      </w:r>
      <w:r w:rsidRPr="00506317">
        <w:rPr>
          <w:rFonts w:ascii="Georgia" w:hAnsi="Georgia" w:cs="Georgia"/>
          <w:sz w:val="24"/>
          <w:szCs w:val="24"/>
        </w:rPr>
        <w:br/>
        <w:t>Eight legs traipse across dusty floorboards that creak, flexing in search of any semblance of love.</w:t>
      </w:r>
      <w:r w:rsidRPr="00696EED">
        <w:rPr>
          <w:rFonts w:ascii="Georgia" w:hAnsi="Georgia" w:cs="Georgia"/>
          <w:sz w:val="12"/>
          <w:szCs w:val="12"/>
        </w:rPr>
        <w:br/>
      </w:r>
      <w:r w:rsidRPr="00696EED">
        <w:rPr>
          <w:rFonts w:ascii="Georgia" w:hAnsi="Georgia" w:cs="Georgia"/>
          <w:sz w:val="12"/>
          <w:szCs w:val="12"/>
        </w:rPr>
        <w:br/>
      </w:r>
      <w:r w:rsidRPr="00506317">
        <w:rPr>
          <w:rFonts w:ascii="Georgia" w:hAnsi="Georgia" w:cs="Georgia"/>
          <w:sz w:val="24"/>
          <w:szCs w:val="24"/>
        </w:rPr>
        <w:t>Holes in the walls echo with fear;</w:t>
      </w:r>
      <w:r>
        <w:rPr>
          <w:rFonts w:ascii="Georgia" w:hAnsi="Georgia" w:cs="Georgia"/>
          <w:sz w:val="24"/>
          <w:szCs w:val="24"/>
        </w:rPr>
        <w:t xml:space="preserve"> </w:t>
      </w:r>
      <w:r w:rsidRPr="00506317">
        <w:rPr>
          <w:rFonts w:ascii="Georgia" w:hAnsi="Georgia" w:cs="Georgia"/>
          <w:sz w:val="24"/>
          <w:szCs w:val="24"/>
        </w:rPr>
        <w:t>The home is no longer a sanctuary.</w:t>
      </w:r>
      <w:r w:rsidRPr="00506317">
        <w:rPr>
          <w:rFonts w:ascii="Georgia" w:hAnsi="Georgia" w:cs="Georgia"/>
          <w:sz w:val="24"/>
          <w:szCs w:val="24"/>
        </w:rPr>
        <w:br/>
        <w:t>Only eight eyes and eight legs bound as one body,</w:t>
      </w:r>
      <w:r w:rsidRPr="00506317">
        <w:rPr>
          <w:rFonts w:ascii="Georgia" w:hAnsi="Georgia" w:cs="Georgia"/>
          <w:sz w:val="24"/>
          <w:szCs w:val="24"/>
        </w:rPr>
        <w:br/>
        <w:t>One entity.</w:t>
      </w:r>
      <w:r w:rsidRPr="00BC6EE1">
        <w:rPr>
          <w:rFonts w:ascii="Georgia" w:hAnsi="Georgia" w:cs="Georgia"/>
          <w:sz w:val="12"/>
          <w:szCs w:val="12"/>
        </w:rPr>
        <w:br/>
      </w:r>
      <w:r w:rsidRPr="00BC6EE1">
        <w:rPr>
          <w:rFonts w:ascii="Georgia" w:hAnsi="Georgia" w:cs="Georgia"/>
          <w:sz w:val="12"/>
          <w:szCs w:val="12"/>
        </w:rPr>
        <w:br/>
      </w:r>
      <w:r w:rsidRPr="00506317">
        <w:rPr>
          <w:rFonts w:ascii="Georgia" w:hAnsi="Georgia" w:cs="Georgia"/>
          <w:sz w:val="24"/>
          <w:szCs w:val="24"/>
        </w:rPr>
        <w:t>Eight eyes.</w:t>
      </w:r>
      <w:r w:rsidRPr="00506317">
        <w:rPr>
          <w:rFonts w:ascii="Georgia" w:hAnsi="Georgia" w:cs="Georgia"/>
          <w:sz w:val="24"/>
          <w:szCs w:val="24"/>
        </w:rPr>
        <w:br/>
        <w:t>Eight legs.</w:t>
      </w:r>
      <w:r w:rsidRPr="00506317">
        <w:rPr>
          <w:rFonts w:ascii="Georgia" w:hAnsi="Georgia" w:cs="Georgia"/>
          <w:sz w:val="24"/>
          <w:szCs w:val="24"/>
        </w:rPr>
        <w:br/>
        <w:t>Four people.</w:t>
      </w:r>
      <w:r w:rsidRPr="00506317">
        <w:rPr>
          <w:rFonts w:ascii="Georgia" w:hAnsi="Georgia" w:cs="Georgia"/>
          <w:sz w:val="24"/>
          <w:szCs w:val="24"/>
        </w:rPr>
        <w:br/>
        <w:t>My family.</w:t>
      </w:r>
    </w:p>
    <w:p w:rsidR="000A3C74" w:rsidRDefault="000A3C74" w:rsidP="00F132E2">
      <w:pPr>
        <w:spacing w:after="0" w:line="360" w:lineRule="auto"/>
        <w:rPr>
          <w:rFonts w:ascii="Georgia" w:hAnsi="Georgia" w:cs="Georgia"/>
          <w:sz w:val="24"/>
          <w:szCs w:val="24"/>
        </w:rPr>
      </w:pPr>
    </w:p>
    <w:p w:rsidR="000A3C74" w:rsidRDefault="000A3C74" w:rsidP="005D3AA9">
      <w:pPr>
        <w:spacing w:after="0" w:line="360" w:lineRule="auto"/>
        <w:rPr>
          <w:rFonts w:ascii="Georgia" w:hAnsi="Georgia" w:cs="Georgia"/>
          <w:b/>
          <w:bCs/>
          <w:color w:val="FF0000"/>
          <w:sz w:val="24"/>
          <w:szCs w:val="24"/>
        </w:rPr>
      </w:pPr>
      <w:r>
        <w:rPr>
          <w:rFonts w:ascii="Georgia" w:hAnsi="Georgia" w:cs="Georgia"/>
          <w:b/>
          <w:bCs/>
          <w:color w:val="FF0000"/>
          <w:sz w:val="24"/>
          <w:szCs w:val="24"/>
        </w:rPr>
        <w:t>Second</w:t>
      </w:r>
      <w:r w:rsidRPr="009C3A06">
        <w:rPr>
          <w:rFonts w:ascii="Georgia" w:hAnsi="Georgia" w:cs="Georgia"/>
          <w:b/>
          <w:bCs/>
          <w:color w:val="FF0000"/>
          <w:sz w:val="24"/>
          <w:szCs w:val="24"/>
        </w:rPr>
        <w:t xml:space="preserve"> Place</w:t>
      </w:r>
    </w:p>
    <w:p w:rsidR="000A3C74" w:rsidRPr="00A7346F" w:rsidRDefault="000A3C74" w:rsidP="00175FD8">
      <w:pPr>
        <w:spacing w:after="0" w:line="360" w:lineRule="auto"/>
        <w:rPr>
          <w:rFonts w:ascii="Georgia" w:hAnsi="Georgia" w:cs="Georgia"/>
          <w:b/>
          <w:bCs/>
          <w:sz w:val="24"/>
          <w:szCs w:val="24"/>
        </w:rPr>
      </w:pPr>
      <w:r>
        <w:rPr>
          <w:rFonts w:ascii="Georgia" w:hAnsi="Georgia" w:cs="Georgia"/>
          <w:b/>
          <w:bCs/>
          <w:i/>
          <w:iCs/>
          <w:sz w:val="24"/>
          <w:szCs w:val="24"/>
        </w:rPr>
        <w:t xml:space="preserve">For Fear of a Writer </w:t>
      </w:r>
      <w:r w:rsidRPr="00A7346F">
        <w:rPr>
          <w:rFonts w:ascii="Georgia" w:hAnsi="Georgia" w:cs="Georgia"/>
          <w:b/>
          <w:bCs/>
          <w:sz w:val="24"/>
          <w:szCs w:val="24"/>
        </w:rPr>
        <w:t>by Zara Perry, Ravenswood School for Girls, NSW</w:t>
      </w:r>
    </w:p>
    <w:p w:rsidR="000A3C74" w:rsidRPr="00FB78D1" w:rsidRDefault="000A3C74" w:rsidP="00175FD8">
      <w:pPr>
        <w:spacing w:after="0" w:line="360" w:lineRule="auto"/>
        <w:rPr>
          <w:rFonts w:ascii="Georgia" w:hAnsi="Georgia" w:cs="Georgia"/>
          <w:sz w:val="12"/>
          <w:szCs w:val="12"/>
        </w:rPr>
      </w:pPr>
    </w:p>
    <w:p w:rsidR="000A3C74" w:rsidRDefault="000A3C74" w:rsidP="00DD7148">
      <w:pPr>
        <w:spacing w:after="0" w:line="360" w:lineRule="auto"/>
        <w:rPr>
          <w:rFonts w:ascii="Georgia" w:hAnsi="Georgia" w:cs="Georgia"/>
          <w:sz w:val="24"/>
          <w:szCs w:val="24"/>
        </w:rPr>
      </w:pPr>
      <w:r w:rsidRPr="00C15877">
        <w:rPr>
          <w:rFonts w:ascii="Georgia" w:hAnsi="Georgia" w:cs="Georgia"/>
          <w:sz w:val="24"/>
          <w:szCs w:val="24"/>
        </w:rPr>
        <w:t>Lost souls wander</w:t>
      </w:r>
      <w:r w:rsidRPr="00C15877">
        <w:rPr>
          <w:rFonts w:ascii="Georgia" w:hAnsi="Georgia" w:cs="Georgia"/>
          <w:sz w:val="24"/>
          <w:szCs w:val="24"/>
        </w:rPr>
        <w:br/>
        <w:t>On and on through worlds of our own making.</w:t>
      </w:r>
      <w:r w:rsidRPr="00C15877">
        <w:rPr>
          <w:rFonts w:ascii="Georgia" w:hAnsi="Georgia" w:cs="Georgia"/>
          <w:sz w:val="24"/>
          <w:szCs w:val="24"/>
        </w:rPr>
        <w:br/>
        <w:t>Veritable wraiths in this universe of light and shade.</w:t>
      </w:r>
      <w:r w:rsidRPr="00C15877">
        <w:rPr>
          <w:rFonts w:ascii="Georgia" w:hAnsi="Georgia" w:cs="Georgia"/>
          <w:sz w:val="24"/>
          <w:szCs w:val="24"/>
        </w:rPr>
        <w:br/>
        <w:t>Ever effervescent, so rarely still, our minds.</w:t>
      </w:r>
      <w:r w:rsidRPr="00964A68">
        <w:rPr>
          <w:rFonts w:ascii="Georgia" w:hAnsi="Georgia" w:cs="Georgia"/>
          <w:sz w:val="12"/>
          <w:szCs w:val="12"/>
        </w:rPr>
        <w:br/>
      </w:r>
      <w:r w:rsidRPr="00964A68">
        <w:rPr>
          <w:rFonts w:ascii="Georgia" w:hAnsi="Georgia" w:cs="Georgia"/>
          <w:sz w:val="12"/>
          <w:szCs w:val="12"/>
        </w:rPr>
        <w:br/>
      </w:r>
      <w:r w:rsidRPr="00C15877">
        <w:rPr>
          <w:rFonts w:ascii="Georgia" w:hAnsi="Georgia" w:cs="Georgia"/>
          <w:sz w:val="24"/>
          <w:szCs w:val="24"/>
        </w:rPr>
        <w:t>Heralding calls of solitary pain or joy</w:t>
      </w:r>
      <w:r w:rsidRPr="00C15877">
        <w:rPr>
          <w:rFonts w:ascii="Georgia" w:hAnsi="Georgia" w:cs="Georgia"/>
          <w:sz w:val="24"/>
          <w:szCs w:val="24"/>
        </w:rPr>
        <w:br/>
        <w:t>Are caught high in the clouds, invisible.</w:t>
      </w:r>
      <w:r w:rsidRPr="00C15877">
        <w:rPr>
          <w:rFonts w:ascii="Georgia" w:hAnsi="Georgia" w:cs="Georgia"/>
          <w:sz w:val="24"/>
          <w:szCs w:val="24"/>
        </w:rPr>
        <w:br/>
        <w:t>The world turns away from the rage that</w:t>
      </w:r>
      <w:r w:rsidRPr="00C15877">
        <w:rPr>
          <w:rFonts w:ascii="Georgia" w:hAnsi="Georgia" w:cs="Georgia"/>
          <w:sz w:val="24"/>
          <w:szCs w:val="24"/>
        </w:rPr>
        <w:br/>
        <w:t>Escapes onto bare pages;</w:t>
      </w:r>
      <w:r>
        <w:rPr>
          <w:rFonts w:ascii="Georgia" w:hAnsi="Georgia" w:cs="Georgia"/>
          <w:sz w:val="24"/>
          <w:szCs w:val="24"/>
        </w:rPr>
        <w:t xml:space="preserve"> </w:t>
      </w:r>
      <w:r w:rsidRPr="00C15877">
        <w:rPr>
          <w:rFonts w:ascii="Georgia" w:hAnsi="Georgia" w:cs="Georgia"/>
          <w:sz w:val="24"/>
          <w:szCs w:val="24"/>
        </w:rPr>
        <w:t>dead trees aren't scary like living, speaking faces.</w:t>
      </w:r>
      <w:r w:rsidRPr="00C15877">
        <w:rPr>
          <w:rFonts w:ascii="Georgia" w:hAnsi="Georgia" w:cs="Georgia"/>
          <w:sz w:val="24"/>
          <w:szCs w:val="24"/>
        </w:rPr>
        <w:br/>
        <w:t>Ambiguous answers avoid our attention</w:t>
      </w:r>
      <w:r w:rsidRPr="00C15877">
        <w:rPr>
          <w:rFonts w:ascii="Georgia" w:hAnsi="Georgia" w:cs="Georgia"/>
          <w:sz w:val="24"/>
          <w:szCs w:val="24"/>
        </w:rPr>
        <w:br/>
        <w:t>Long into the night, after hours of silence,</w:t>
      </w:r>
      <w:r w:rsidRPr="00C15877">
        <w:rPr>
          <w:rFonts w:ascii="Georgia" w:hAnsi="Georgia" w:cs="Georgia"/>
          <w:sz w:val="24"/>
          <w:szCs w:val="24"/>
        </w:rPr>
        <w:br/>
        <w:t>Only the wind hears the sighs of the lonely.</w:t>
      </w:r>
      <w:r w:rsidRPr="00C15877">
        <w:rPr>
          <w:rFonts w:ascii="Georgia" w:hAnsi="Georgia" w:cs="Georgia"/>
          <w:sz w:val="24"/>
          <w:szCs w:val="24"/>
        </w:rPr>
        <w:br/>
        <w:t>Numbing, biting breezes of feeling, rattling our bones.</w:t>
      </w:r>
      <w:r w:rsidRPr="00C15877">
        <w:rPr>
          <w:rFonts w:ascii="Georgia" w:hAnsi="Georgia" w:cs="Georgia"/>
          <w:sz w:val="24"/>
          <w:szCs w:val="24"/>
        </w:rPr>
        <w:br/>
        <w:t>Enveloped in darkness, inspiration seekers, we wait, alone.</w:t>
      </w:r>
    </w:p>
    <w:p w:rsidR="000A3C74" w:rsidRDefault="000A3C74" w:rsidP="00DD7148">
      <w:pPr>
        <w:spacing w:after="0" w:line="360" w:lineRule="auto"/>
        <w:rPr>
          <w:rFonts w:ascii="Georgia" w:hAnsi="Georgia" w:cs="Georgia"/>
          <w:sz w:val="24"/>
          <w:szCs w:val="24"/>
        </w:rPr>
      </w:pPr>
    </w:p>
    <w:p w:rsidR="000A3C74" w:rsidRDefault="000A3C74" w:rsidP="00274038">
      <w:pPr>
        <w:spacing w:after="0" w:line="360" w:lineRule="auto"/>
        <w:rPr>
          <w:rFonts w:ascii="Georgia" w:hAnsi="Georgia" w:cs="Georgia"/>
          <w:sz w:val="24"/>
          <w:szCs w:val="24"/>
        </w:rPr>
      </w:pPr>
      <w:r>
        <w:rPr>
          <w:rFonts w:ascii="Georgia" w:hAnsi="Georgia" w:cs="Georgia"/>
          <w:b/>
          <w:bCs/>
          <w:color w:val="FF0000"/>
          <w:sz w:val="24"/>
          <w:szCs w:val="24"/>
        </w:rPr>
        <w:t>Third</w:t>
      </w:r>
      <w:r w:rsidRPr="00AB235B">
        <w:rPr>
          <w:rFonts w:ascii="Georgia" w:hAnsi="Georgia" w:cs="Georgia"/>
          <w:b/>
          <w:bCs/>
          <w:color w:val="FF0000"/>
          <w:sz w:val="24"/>
          <w:szCs w:val="24"/>
        </w:rPr>
        <w:t xml:space="preserve"> Place</w:t>
      </w:r>
      <w:r w:rsidRPr="00AB235B">
        <w:rPr>
          <w:rFonts w:ascii="Georgia" w:hAnsi="Georgia" w:cs="Georgia"/>
          <w:color w:val="FF0000"/>
          <w:sz w:val="24"/>
          <w:szCs w:val="24"/>
        </w:rPr>
        <w:t xml:space="preserve"> </w:t>
      </w:r>
    </w:p>
    <w:p w:rsidR="000A3C74" w:rsidRDefault="000A3C74" w:rsidP="00175FD8">
      <w:pPr>
        <w:spacing w:after="0" w:line="360" w:lineRule="auto"/>
        <w:rPr>
          <w:rFonts w:ascii="Georgia" w:hAnsi="Georgia" w:cs="Georgia"/>
          <w:sz w:val="24"/>
          <w:szCs w:val="24"/>
        </w:rPr>
      </w:pPr>
      <w:r>
        <w:rPr>
          <w:rFonts w:ascii="Georgia" w:hAnsi="Georgia" w:cs="Georgia"/>
          <w:b/>
          <w:bCs/>
          <w:i/>
          <w:iCs/>
          <w:sz w:val="24"/>
          <w:szCs w:val="24"/>
        </w:rPr>
        <w:t>Under the Tree</w:t>
      </w:r>
      <w:r>
        <w:rPr>
          <w:rFonts w:ascii="Georgia" w:hAnsi="Georgia" w:cs="Georgia"/>
          <w:sz w:val="24"/>
          <w:szCs w:val="24"/>
        </w:rPr>
        <w:t xml:space="preserve"> </w:t>
      </w:r>
      <w:r w:rsidRPr="00A7346F">
        <w:rPr>
          <w:rFonts w:ascii="Georgia" w:hAnsi="Georgia" w:cs="Georgia"/>
          <w:b/>
          <w:bCs/>
          <w:sz w:val="24"/>
          <w:szCs w:val="24"/>
        </w:rPr>
        <w:t>by Zoe Copeland, St Joseph’s Regional College, NSW</w:t>
      </w:r>
    </w:p>
    <w:p w:rsidR="000A3C74" w:rsidRDefault="000A3C74" w:rsidP="00175FD8">
      <w:pPr>
        <w:spacing w:after="0" w:line="360" w:lineRule="auto"/>
        <w:rPr>
          <w:rFonts w:ascii="Georgia" w:hAnsi="Georgia" w:cs="Georgia"/>
          <w:sz w:val="24"/>
          <w:szCs w:val="24"/>
        </w:rPr>
      </w:pPr>
    </w:p>
    <w:p w:rsidR="000A3C74" w:rsidRDefault="000A3C74" w:rsidP="00175FD8">
      <w:pPr>
        <w:spacing w:after="0" w:line="360" w:lineRule="auto"/>
        <w:rPr>
          <w:rFonts w:ascii="Georgia" w:hAnsi="Georgia" w:cs="Georgia"/>
          <w:sz w:val="24"/>
          <w:szCs w:val="24"/>
        </w:rPr>
      </w:pPr>
      <w:r w:rsidRPr="00BA3D15">
        <w:rPr>
          <w:rFonts w:ascii="Georgia" w:hAnsi="Georgia" w:cs="Georgia"/>
          <w:sz w:val="24"/>
          <w:szCs w:val="24"/>
        </w:rPr>
        <w:t>Under the tree,</w:t>
      </w:r>
      <w:r w:rsidRPr="00BA3D15">
        <w:rPr>
          <w:rFonts w:ascii="Georgia" w:hAnsi="Georgia" w:cs="Georgia"/>
          <w:sz w:val="24"/>
          <w:szCs w:val="24"/>
        </w:rPr>
        <w:br/>
        <w:t>I met you</w:t>
      </w:r>
      <w:r w:rsidRPr="00BA3D15">
        <w:rPr>
          <w:rFonts w:ascii="Georgia" w:hAnsi="Georgia" w:cs="Georgia"/>
          <w:sz w:val="24"/>
          <w:szCs w:val="24"/>
        </w:rPr>
        <w:br/>
        <w:t>Fresh faced and boyish,</w:t>
      </w:r>
      <w:r w:rsidRPr="00BA3D15">
        <w:rPr>
          <w:rFonts w:ascii="Georgia" w:hAnsi="Georgia" w:cs="Georgia"/>
          <w:sz w:val="24"/>
          <w:szCs w:val="24"/>
        </w:rPr>
        <w:br/>
        <w:t>Your eyes a grandeur blue,</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You danced,</w:t>
      </w:r>
      <w:r w:rsidRPr="00BA3D15">
        <w:rPr>
          <w:rFonts w:ascii="Georgia" w:hAnsi="Georgia" w:cs="Georgia"/>
          <w:sz w:val="24"/>
          <w:szCs w:val="24"/>
        </w:rPr>
        <w:br/>
        <w:t>Laughing,</w:t>
      </w:r>
      <w:r w:rsidRPr="00BA3D15">
        <w:rPr>
          <w:rFonts w:ascii="Georgia" w:hAnsi="Georgia" w:cs="Georgia"/>
          <w:sz w:val="24"/>
          <w:szCs w:val="24"/>
        </w:rPr>
        <w:br/>
        <w:t>Tender and moon-eyed,</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You proclaimed</w:t>
      </w:r>
      <w:r w:rsidRPr="00BA3D15">
        <w:rPr>
          <w:rFonts w:ascii="Georgia" w:hAnsi="Georgia" w:cs="Georgia"/>
          <w:sz w:val="24"/>
          <w:szCs w:val="24"/>
        </w:rPr>
        <w:br/>
        <w:t>Love undying,</w:t>
      </w:r>
      <w:r w:rsidRPr="00BA3D15">
        <w:rPr>
          <w:rFonts w:ascii="Georgia" w:hAnsi="Georgia" w:cs="Georgia"/>
          <w:sz w:val="24"/>
          <w:szCs w:val="24"/>
        </w:rPr>
        <w:br/>
        <w:t>Eyes questioning,</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I replied,</w:t>
      </w:r>
      <w:r w:rsidRPr="00BA3D15">
        <w:rPr>
          <w:rFonts w:ascii="Georgia" w:hAnsi="Georgia" w:cs="Georgia"/>
          <w:sz w:val="24"/>
          <w:szCs w:val="24"/>
        </w:rPr>
        <w:br/>
        <w:t>For I loved you too,</w:t>
      </w:r>
      <w:r w:rsidRPr="00BA3D15">
        <w:rPr>
          <w:rFonts w:ascii="Georgia" w:hAnsi="Georgia" w:cs="Georgia"/>
          <w:sz w:val="24"/>
          <w:szCs w:val="24"/>
        </w:rPr>
        <w:br/>
        <w:t>eyes dazed,</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You receded,</w:t>
      </w:r>
      <w:r w:rsidRPr="00BA3D15">
        <w:rPr>
          <w:rFonts w:ascii="Georgia" w:hAnsi="Georgia" w:cs="Georgia"/>
          <w:sz w:val="24"/>
          <w:szCs w:val="24"/>
        </w:rPr>
        <w:br/>
        <w:t>Becoming a husk,</w:t>
      </w:r>
      <w:r w:rsidRPr="00BA3D15">
        <w:rPr>
          <w:rFonts w:ascii="Georgia" w:hAnsi="Georgia" w:cs="Georgia"/>
          <w:sz w:val="24"/>
          <w:szCs w:val="24"/>
        </w:rPr>
        <w:br/>
        <w:t>Your eyes vacant,</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You cried,</w:t>
      </w:r>
      <w:r w:rsidRPr="00BA3D15">
        <w:rPr>
          <w:rFonts w:ascii="Georgia" w:hAnsi="Georgia" w:cs="Georgia"/>
          <w:sz w:val="24"/>
          <w:szCs w:val="24"/>
        </w:rPr>
        <w:br/>
        <w:t>Tides of sorrow drowning you,</w:t>
      </w:r>
      <w:r w:rsidRPr="00BA3D15">
        <w:rPr>
          <w:rFonts w:ascii="Georgia" w:hAnsi="Georgia" w:cs="Georgia"/>
          <w:sz w:val="24"/>
          <w:szCs w:val="24"/>
        </w:rPr>
        <w:br/>
        <w:t>Leaving you glassy-eyed,</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You vented,</w:t>
      </w:r>
      <w:r w:rsidRPr="00BA3D15">
        <w:rPr>
          <w:rFonts w:ascii="Georgia" w:hAnsi="Georgia" w:cs="Georgia"/>
          <w:sz w:val="24"/>
          <w:szCs w:val="24"/>
        </w:rPr>
        <w:br/>
        <w:t>As I tried to comfort,</w:t>
      </w:r>
      <w:r w:rsidRPr="00BA3D15">
        <w:rPr>
          <w:rFonts w:ascii="Georgia" w:hAnsi="Georgia" w:cs="Georgia"/>
          <w:sz w:val="24"/>
          <w:szCs w:val="24"/>
        </w:rPr>
        <w:br/>
        <w:t>But your eyes reflected its futility,</w:t>
      </w:r>
      <w:r w:rsidRPr="00BA3D15">
        <w:rPr>
          <w:rFonts w:ascii="Georgia" w:hAnsi="Georgia" w:cs="Georgia"/>
          <w:sz w:val="24"/>
          <w:szCs w:val="24"/>
        </w:rPr>
        <w:br/>
      </w:r>
      <w:r w:rsidRPr="00BA3D15">
        <w:rPr>
          <w:rFonts w:ascii="Georgia" w:hAnsi="Georgia" w:cs="Georgia"/>
          <w:sz w:val="24"/>
          <w:szCs w:val="24"/>
        </w:rPr>
        <w:br/>
        <w:t>Under the tree,</w:t>
      </w:r>
      <w:r w:rsidRPr="00BA3D15">
        <w:rPr>
          <w:rFonts w:ascii="Georgia" w:hAnsi="Georgia" w:cs="Georgia"/>
          <w:sz w:val="24"/>
          <w:szCs w:val="24"/>
        </w:rPr>
        <w:br/>
        <w:t>I find you,</w:t>
      </w:r>
      <w:r w:rsidRPr="00BA3D15">
        <w:rPr>
          <w:rFonts w:ascii="Georgia" w:hAnsi="Georgia" w:cs="Georgia"/>
          <w:sz w:val="24"/>
          <w:szCs w:val="24"/>
        </w:rPr>
        <w:br/>
        <w:t>Hanging,</w:t>
      </w:r>
      <w:r w:rsidRPr="00BA3D15">
        <w:rPr>
          <w:rFonts w:ascii="Georgia" w:hAnsi="Georgia" w:cs="Georgia"/>
          <w:sz w:val="24"/>
          <w:szCs w:val="24"/>
        </w:rPr>
        <w:br/>
        <w:t>Closed eyes, lips blue,</w:t>
      </w:r>
      <w:r w:rsidRPr="00BA3D15">
        <w:rPr>
          <w:rFonts w:ascii="Georgia" w:hAnsi="Georgia" w:cs="Georgia"/>
          <w:sz w:val="24"/>
          <w:szCs w:val="24"/>
        </w:rPr>
        <w:br/>
        <w:t>Just as I feared.</w:t>
      </w:r>
    </w:p>
    <w:p w:rsidR="000A3C74" w:rsidRDefault="000A3C74" w:rsidP="00D43293">
      <w:pPr>
        <w:spacing w:after="0" w:line="360" w:lineRule="auto"/>
        <w:rPr>
          <w:rFonts w:ascii="Georgia" w:hAnsi="Georgia" w:cs="Georgia"/>
          <w:sz w:val="24"/>
          <w:szCs w:val="24"/>
        </w:rPr>
      </w:pPr>
    </w:p>
    <w:p w:rsidR="000A3C74" w:rsidRDefault="000A3C74" w:rsidP="00D57FEF">
      <w:pPr>
        <w:spacing w:after="0" w:line="360" w:lineRule="auto"/>
        <w:rPr>
          <w:rFonts w:ascii="Georgia" w:hAnsi="Georgia" w:cs="Georgia"/>
          <w:sz w:val="24"/>
          <w:szCs w:val="24"/>
        </w:rPr>
      </w:pPr>
      <w:r w:rsidRPr="00D57FEF">
        <w:rPr>
          <w:rFonts w:ascii="Georgia" w:hAnsi="Georgia" w:cs="Georgia"/>
          <w:b/>
          <w:bCs/>
          <w:color w:val="FF0000"/>
          <w:sz w:val="24"/>
          <w:szCs w:val="24"/>
        </w:rPr>
        <w:t>Honourable Mention</w:t>
      </w:r>
      <w:r w:rsidRPr="00D57FEF">
        <w:rPr>
          <w:rFonts w:ascii="Georgia" w:hAnsi="Georgia" w:cs="Georgia"/>
          <w:sz w:val="24"/>
          <w:szCs w:val="24"/>
        </w:rPr>
        <w:t xml:space="preserve">:  </w:t>
      </w:r>
    </w:p>
    <w:p w:rsidR="000A3C74" w:rsidRPr="00BA3D15"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I Fear </w:t>
      </w:r>
      <w:r>
        <w:rPr>
          <w:rFonts w:ascii="Georgia" w:hAnsi="Georgia" w:cs="Georgia"/>
          <w:sz w:val="24"/>
          <w:szCs w:val="24"/>
        </w:rPr>
        <w:t>by Carmel Bai, Ravenswood School for Girls, NSW</w:t>
      </w:r>
    </w:p>
    <w:p w:rsidR="000A3C74"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The Fear </w:t>
      </w:r>
      <w:r w:rsidRPr="00087AD7">
        <w:rPr>
          <w:rFonts w:ascii="Georgia" w:hAnsi="Georgia" w:cs="Georgia"/>
          <w:sz w:val="24"/>
          <w:szCs w:val="24"/>
        </w:rPr>
        <w:t xml:space="preserve">by </w:t>
      </w:r>
      <w:r>
        <w:rPr>
          <w:rFonts w:ascii="Georgia" w:hAnsi="Georgia" w:cs="Georgia"/>
          <w:sz w:val="24"/>
          <w:szCs w:val="24"/>
        </w:rPr>
        <w:t>Abigail Barfield, Pymble Ladies college, NSW</w:t>
      </w:r>
    </w:p>
    <w:p w:rsidR="000A3C74"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Tsunami’s Dance </w:t>
      </w:r>
      <w:r w:rsidRPr="00A27E61">
        <w:rPr>
          <w:rFonts w:ascii="Georgia" w:hAnsi="Georgia" w:cs="Georgia"/>
          <w:sz w:val="24"/>
          <w:szCs w:val="24"/>
        </w:rPr>
        <w:t xml:space="preserve">by </w:t>
      </w:r>
      <w:r>
        <w:rPr>
          <w:rFonts w:ascii="Georgia" w:hAnsi="Georgia" w:cs="Georgia"/>
          <w:sz w:val="24"/>
          <w:szCs w:val="24"/>
        </w:rPr>
        <w:t>Shreya Dutta, Hornsby Girls High School, NSW</w:t>
      </w:r>
    </w:p>
    <w:p w:rsidR="000A3C74"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The Moment Before </w:t>
      </w:r>
      <w:r w:rsidRPr="00D76463">
        <w:rPr>
          <w:rFonts w:ascii="Georgia" w:hAnsi="Georgia" w:cs="Georgia"/>
          <w:sz w:val="24"/>
          <w:szCs w:val="24"/>
        </w:rPr>
        <w:t xml:space="preserve">by </w:t>
      </w:r>
      <w:r>
        <w:rPr>
          <w:rFonts w:ascii="Georgia" w:hAnsi="Georgia" w:cs="Georgia"/>
          <w:sz w:val="24"/>
          <w:szCs w:val="24"/>
        </w:rPr>
        <w:t>Emily Brown, Home Education Unit, QLD</w:t>
      </w:r>
    </w:p>
    <w:p w:rsidR="000A3C74" w:rsidRPr="00C66636"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Bundle of Cries </w:t>
      </w:r>
      <w:r w:rsidRPr="00C66636">
        <w:rPr>
          <w:rFonts w:ascii="Georgia" w:hAnsi="Georgia" w:cs="Georgia"/>
          <w:sz w:val="24"/>
          <w:szCs w:val="24"/>
        </w:rPr>
        <w:t xml:space="preserve">by </w:t>
      </w:r>
      <w:r>
        <w:rPr>
          <w:rFonts w:ascii="Georgia" w:hAnsi="Georgia" w:cs="Georgia"/>
          <w:sz w:val="24"/>
          <w:szCs w:val="24"/>
        </w:rPr>
        <w:t>Aiesha Kilgannon, Willunga High School, SA</w:t>
      </w:r>
    </w:p>
    <w:p w:rsidR="000A3C74"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Sleepless Night </w:t>
      </w:r>
      <w:r w:rsidRPr="00BB230B">
        <w:rPr>
          <w:rFonts w:ascii="Georgia" w:hAnsi="Georgia" w:cs="Georgia"/>
          <w:sz w:val="24"/>
          <w:szCs w:val="24"/>
        </w:rPr>
        <w:t xml:space="preserve">by </w:t>
      </w:r>
      <w:r>
        <w:rPr>
          <w:rFonts w:ascii="Georgia" w:hAnsi="Georgia" w:cs="Georgia"/>
          <w:sz w:val="24"/>
          <w:szCs w:val="24"/>
        </w:rPr>
        <w:t>Alphonsa Benjamin, The MacRoberston Girls High, VIC</w:t>
      </w:r>
    </w:p>
    <w:p w:rsidR="000A3C74"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The Classroom </w:t>
      </w:r>
      <w:r w:rsidRPr="00405E65">
        <w:rPr>
          <w:rFonts w:ascii="Georgia" w:hAnsi="Georgia" w:cs="Georgia"/>
          <w:sz w:val="24"/>
          <w:szCs w:val="24"/>
        </w:rPr>
        <w:t xml:space="preserve">by </w:t>
      </w:r>
      <w:r>
        <w:rPr>
          <w:rFonts w:ascii="Georgia" w:hAnsi="Georgia" w:cs="Georgia"/>
          <w:sz w:val="24"/>
          <w:szCs w:val="24"/>
        </w:rPr>
        <w:t>Alanna Lu, Trinity Catholic college, NSW</w:t>
      </w:r>
    </w:p>
    <w:p w:rsidR="000A3C74" w:rsidRPr="00405E65"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Anxiety </w:t>
      </w:r>
      <w:r w:rsidRPr="00963A18">
        <w:rPr>
          <w:rFonts w:ascii="Georgia" w:hAnsi="Georgia" w:cs="Georgia"/>
          <w:sz w:val="24"/>
          <w:szCs w:val="24"/>
        </w:rPr>
        <w:t xml:space="preserve">by </w:t>
      </w:r>
      <w:r>
        <w:rPr>
          <w:rFonts w:ascii="Georgia" w:hAnsi="Georgia" w:cs="Georgia"/>
          <w:sz w:val="24"/>
          <w:szCs w:val="24"/>
        </w:rPr>
        <w:t>Hana Wong, Modbury High School, SA</w:t>
      </w:r>
    </w:p>
    <w:p w:rsidR="000A3C74" w:rsidRPr="00396D8C" w:rsidRDefault="000A3C74" w:rsidP="00ED61D0">
      <w:pPr>
        <w:pStyle w:val="ListParagraph"/>
        <w:numPr>
          <w:ilvl w:val="0"/>
          <w:numId w:val="1"/>
        </w:numPr>
        <w:spacing w:after="0" w:line="360" w:lineRule="auto"/>
        <w:rPr>
          <w:rFonts w:ascii="Georgia" w:hAnsi="Georgia" w:cs="Georgia"/>
          <w:sz w:val="23"/>
          <w:szCs w:val="23"/>
        </w:rPr>
      </w:pPr>
      <w:r>
        <w:rPr>
          <w:rFonts w:ascii="Georgia" w:hAnsi="Georgia" w:cs="Georgia"/>
          <w:b/>
          <w:bCs/>
          <w:i/>
          <w:iCs/>
          <w:sz w:val="24"/>
          <w:szCs w:val="24"/>
        </w:rPr>
        <w:t>The Trapped</w:t>
      </w:r>
      <w:r>
        <w:rPr>
          <w:rFonts w:ascii="Georgia" w:hAnsi="Georgia" w:cs="Georgia"/>
          <w:sz w:val="24"/>
          <w:szCs w:val="24"/>
        </w:rPr>
        <w:t xml:space="preserve"> </w:t>
      </w:r>
      <w:r w:rsidRPr="00101449">
        <w:rPr>
          <w:rFonts w:ascii="Georgia" w:hAnsi="Georgia" w:cs="Georgia"/>
          <w:sz w:val="24"/>
          <w:szCs w:val="24"/>
        </w:rPr>
        <w:t xml:space="preserve">by </w:t>
      </w:r>
      <w:r>
        <w:rPr>
          <w:rFonts w:ascii="Georgia" w:hAnsi="Georgia" w:cs="Georgia"/>
          <w:sz w:val="24"/>
          <w:szCs w:val="24"/>
        </w:rPr>
        <w:t>James Hillier, Newtown High School of the Performing Arts, NSW</w:t>
      </w:r>
    </w:p>
    <w:p w:rsidR="000A3C74" w:rsidRPr="00101449" w:rsidRDefault="000A3C74" w:rsidP="00ED61D0">
      <w:pPr>
        <w:pStyle w:val="ListParagraph"/>
        <w:numPr>
          <w:ilvl w:val="0"/>
          <w:numId w:val="1"/>
        </w:numPr>
        <w:spacing w:after="0" w:line="360" w:lineRule="auto"/>
        <w:rPr>
          <w:rFonts w:ascii="Georgia" w:hAnsi="Georgia" w:cs="Georgia"/>
          <w:sz w:val="24"/>
          <w:szCs w:val="24"/>
        </w:rPr>
      </w:pPr>
      <w:r>
        <w:rPr>
          <w:rFonts w:ascii="Georgia" w:hAnsi="Georgia" w:cs="Georgia"/>
          <w:b/>
          <w:bCs/>
          <w:i/>
          <w:iCs/>
          <w:sz w:val="24"/>
          <w:szCs w:val="24"/>
        </w:rPr>
        <w:t xml:space="preserve">My Birthday Present </w:t>
      </w:r>
      <w:r w:rsidRPr="00101449">
        <w:rPr>
          <w:rFonts w:ascii="Georgia" w:hAnsi="Georgia" w:cs="Georgia"/>
          <w:sz w:val="24"/>
          <w:szCs w:val="24"/>
        </w:rPr>
        <w:t xml:space="preserve">by </w:t>
      </w:r>
      <w:r>
        <w:rPr>
          <w:rFonts w:ascii="Georgia" w:hAnsi="Georgia" w:cs="Georgia"/>
          <w:sz w:val="24"/>
          <w:szCs w:val="24"/>
        </w:rPr>
        <w:t>ANONYMOUS, Hornsby Girls High School, NSW</w:t>
      </w:r>
    </w:p>
    <w:p w:rsidR="000A3C74" w:rsidRPr="00C15D32" w:rsidRDefault="000A3C74" w:rsidP="003F5F11">
      <w:pPr>
        <w:rPr>
          <w:rFonts w:ascii="Georgia" w:hAnsi="Georgia" w:cs="Georgia"/>
          <w:b/>
          <w:bCs/>
          <w:color w:val="4472C4"/>
          <w:sz w:val="24"/>
          <w:szCs w:val="24"/>
        </w:rPr>
      </w:pPr>
      <w:r>
        <w:rPr>
          <w:rFonts w:ascii="Georgia" w:hAnsi="Georgia" w:cs="Georgia"/>
          <w:b/>
          <w:bCs/>
          <w:color w:val="4472C4"/>
          <w:sz w:val="24"/>
          <w:szCs w:val="24"/>
        </w:rPr>
        <w:br w:type="page"/>
      </w:r>
      <w:r w:rsidRPr="00C15D32">
        <w:rPr>
          <w:rFonts w:ascii="Georgia" w:hAnsi="Georgia" w:cs="Georgia"/>
          <w:b/>
          <w:bCs/>
          <w:color w:val="4472C4"/>
          <w:sz w:val="24"/>
          <w:szCs w:val="24"/>
        </w:rPr>
        <w:t>Year 7 – 9 Winners</w:t>
      </w:r>
    </w:p>
    <w:p w:rsidR="000A3C74" w:rsidRDefault="000A3C74" w:rsidP="00F244A2">
      <w:pPr>
        <w:spacing w:after="0" w:line="360" w:lineRule="auto"/>
        <w:rPr>
          <w:rFonts w:ascii="Georgia" w:hAnsi="Georgia" w:cs="Georgia"/>
          <w:b/>
          <w:bCs/>
          <w:color w:val="FF0000"/>
          <w:sz w:val="24"/>
          <w:szCs w:val="24"/>
        </w:rPr>
      </w:pPr>
    </w:p>
    <w:p w:rsidR="000A3C74" w:rsidRDefault="000A3C74" w:rsidP="00047E34">
      <w:pPr>
        <w:spacing w:after="0" w:line="360" w:lineRule="auto"/>
        <w:rPr>
          <w:rFonts w:ascii="Georgia" w:hAnsi="Georgia" w:cs="Georgia"/>
          <w:b/>
          <w:bCs/>
          <w:color w:val="FF0000"/>
          <w:sz w:val="24"/>
          <w:szCs w:val="24"/>
        </w:rPr>
      </w:pPr>
      <w:r>
        <w:rPr>
          <w:rFonts w:ascii="Georgia" w:hAnsi="Georgia" w:cs="Georgia"/>
          <w:b/>
          <w:bCs/>
          <w:color w:val="FF0000"/>
          <w:sz w:val="24"/>
          <w:szCs w:val="24"/>
        </w:rPr>
        <w:t>First</w:t>
      </w:r>
      <w:r w:rsidRPr="00A92E13">
        <w:rPr>
          <w:rFonts w:ascii="Georgia" w:hAnsi="Georgia" w:cs="Georgia"/>
          <w:b/>
          <w:bCs/>
          <w:color w:val="FF0000"/>
          <w:sz w:val="24"/>
          <w:szCs w:val="24"/>
        </w:rPr>
        <w:t xml:space="preserve"> Place</w:t>
      </w:r>
    </w:p>
    <w:p w:rsidR="000A3C74" w:rsidRDefault="000A3C74" w:rsidP="00047E34">
      <w:pPr>
        <w:spacing w:after="0" w:line="360" w:lineRule="auto"/>
        <w:rPr>
          <w:rFonts w:ascii="Georgia" w:hAnsi="Georgia" w:cs="Georgia"/>
          <w:sz w:val="24"/>
          <w:szCs w:val="24"/>
        </w:rPr>
      </w:pPr>
      <w:r>
        <w:rPr>
          <w:rFonts w:ascii="Georgia" w:hAnsi="Georgia" w:cs="Georgia"/>
          <w:b/>
          <w:bCs/>
          <w:i/>
          <w:iCs/>
          <w:sz w:val="24"/>
          <w:szCs w:val="24"/>
        </w:rPr>
        <w:t xml:space="preserve">Slipped </w:t>
      </w:r>
      <w:r>
        <w:rPr>
          <w:rFonts w:ascii="Georgia" w:hAnsi="Georgia" w:cs="Georgia"/>
          <w:sz w:val="24"/>
          <w:szCs w:val="24"/>
        </w:rPr>
        <w:t>by Noa Gomberg</w:t>
      </w:r>
    </w:p>
    <w:p w:rsidR="000A3C74" w:rsidRPr="00461123" w:rsidRDefault="000A3C74" w:rsidP="00D24A6C">
      <w:pPr>
        <w:shd w:val="clear" w:color="auto" w:fill="FFFFFF"/>
        <w:spacing w:after="0" w:line="360" w:lineRule="auto"/>
        <w:ind w:firstLine="720"/>
        <w:rPr>
          <w:rFonts w:ascii="Georgia" w:hAnsi="Georgia" w:cs="Georgia"/>
          <w:sz w:val="24"/>
          <w:szCs w:val="24"/>
        </w:rPr>
      </w:pPr>
      <w:r>
        <w:rPr>
          <w:rFonts w:ascii="Roboto" w:hAnsi="Roboto" w:cs="Roboto"/>
          <w:color w:val="425B76"/>
        </w:rPr>
        <w:br/>
      </w:r>
      <w:r w:rsidRPr="003D2DF9">
        <w:rPr>
          <w:rFonts w:ascii="Georgia" w:hAnsi="Georgia" w:cs="Georgia"/>
          <w:sz w:val="24"/>
          <w:szCs w:val="24"/>
        </w:rPr>
        <w:t>Sore throats had never meant infections</w:t>
      </w:r>
      <w:r w:rsidRPr="003D2DF9">
        <w:rPr>
          <w:rFonts w:ascii="Georgia" w:hAnsi="Georgia" w:cs="Georgia"/>
          <w:sz w:val="24"/>
          <w:szCs w:val="24"/>
        </w:rPr>
        <w:br/>
        <w:t>rather</w:t>
      </w:r>
      <w:r w:rsidRPr="003D2DF9">
        <w:rPr>
          <w:rFonts w:ascii="Georgia" w:hAnsi="Georgia" w:cs="Georgia"/>
          <w:sz w:val="24"/>
          <w:szCs w:val="24"/>
        </w:rPr>
        <w:br/>
        <w:t>Bitter tea with</w:t>
      </w:r>
      <w:r w:rsidRPr="003D2DF9">
        <w:rPr>
          <w:rFonts w:ascii="Georgia" w:hAnsi="Georgia" w:cs="Georgia"/>
          <w:sz w:val="24"/>
          <w:szCs w:val="24"/>
        </w:rPr>
        <w:br/>
        <w:t>Ever faint hints of honey.</w:t>
      </w:r>
      <w:r w:rsidRPr="003D2DF9">
        <w:rPr>
          <w:rFonts w:ascii="Georgia" w:hAnsi="Georgia" w:cs="Georgia"/>
          <w:sz w:val="24"/>
          <w:szCs w:val="24"/>
        </w:rPr>
        <w:br/>
        <w:t>Masks were reserved for high-risk surgeries</w:t>
      </w:r>
      <w:r w:rsidRPr="003D2DF9">
        <w:rPr>
          <w:rFonts w:ascii="Georgia" w:hAnsi="Georgia" w:cs="Georgia"/>
          <w:sz w:val="24"/>
          <w:szCs w:val="24"/>
        </w:rPr>
        <w:br/>
        <w:t>and</w:t>
      </w:r>
      <w:r w:rsidRPr="003D2DF9">
        <w:rPr>
          <w:rFonts w:ascii="Georgia" w:hAnsi="Georgia" w:cs="Georgia"/>
          <w:sz w:val="24"/>
          <w:szCs w:val="24"/>
        </w:rPr>
        <w:br/>
        <w:t>Patients walking toward a dim light.</w:t>
      </w:r>
      <w:r w:rsidRPr="003D2DF9">
        <w:rPr>
          <w:rFonts w:ascii="Georgia" w:hAnsi="Georgia" w:cs="Georgia"/>
          <w:sz w:val="24"/>
          <w:szCs w:val="24"/>
        </w:rPr>
        <w:br/>
        <w:t>Hugs were once reserved for polite greetings</w:t>
      </w:r>
      <w:r w:rsidRPr="003D2DF9">
        <w:rPr>
          <w:rFonts w:ascii="Georgia" w:hAnsi="Georgia" w:cs="Georgia"/>
          <w:sz w:val="24"/>
          <w:szCs w:val="24"/>
        </w:rPr>
        <w:br/>
        <w:t>How did they become such</w:t>
      </w:r>
      <w:r w:rsidRPr="003D2DF9">
        <w:rPr>
          <w:rFonts w:ascii="Georgia" w:hAnsi="Georgia" w:cs="Georgia"/>
          <w:sz w:val="24"/>
          <w:szCs w:val="24"/>
        </w:rPr>
        <w:br/>
        <w:t>heart-wrenching goodbyes?</w:t>
      </w:r>
      <w:r w:rsidRPr="003D2DF9">
        <w:rPr>
          <w:rFonts w:ascii="Georgia" w:hAnsi="Georgia" w:cs="Georgia"/>
          <w:sz w:val="24"/>
          <w:szCs w:val="24"/>
        </w:rPr>
        <w:br/>
        <w:t>Perhaps we walked this thin tight rope called</w:t>
      </w:r>
      <w:r w:rsidRPr="003D2DF9">
        <w:rPr>
          <w:rFonts w:ascii="Georgia" w:hAnsi="Georgia" w:cs="Georgia"/>
          <w:sz w:val="24"/>
          <w:szCs w:val="24"/>
        </w:rPr>
        <w:br/>
        <w:t>Fear</w:t>
      </w:r>
      <w:r w:rsidRPr="003D2DF9">
        <w:rPr>
          <w:rFonts w:ascii="Georgia" w:hAnsi="Georgia" w:cs="Georgia"/>
          <w:sz w:val="24"/>
          <w:szCs w:val="24"/>
        </w:rPr>
        <w:br/>
        <w:t>and</w:t>
      </w:r>
      <w:r w:rsidRPr="003D2DF9">
        <w:rPr>
          <w:rFonts w:ascii="Georgia" w:hAnsi="Georgia" w:cs="Georgia"/>
          <w:sz w:val="24"/>
          <w:szCs w:val="24"/>
        </w:rPr>
        <w:br/>
        <w:t>Slipped</w:t>
      </w:r>
      <w:r w:rsidRPr="003D2DF9">
        <w:rPr>
          <w:rFonts w:ascii="Georgia" w:hAnsi="Georgia" w:cs="Georgia"/>
          <w:sz w:val="24"/>
          <w:szCs w:val="24"/>
        </w:rPr>
        <w:br/>
        <w:t>before reaching the end?</w:t>
      </w:r>
      <w:r w:rsidRPr="003D2DF9">
        <w:rPr>
          <w:rFonts w:ascii="Georgia" w:hAnsi="Georgia" w:cs="Georgia"/>
          <w:sz w:val="24"/>
          <w:szCs w:val="24"/>
        </w:rPr>
        <w:br/>
        <w:t>Perhaps we all became patients</w:t>
      </w:r>
      <w:r w:rsidRPr="003D2DF9">
        <w:rPr>
          <w:rFonts w:ascii="Georgia" w:hAnsi="Georgia" w:cs="Georgia"/>
          <w:sz w:val="24"/>
          <w:szCs w:val="24"/>
        </w:rPr>
        <w:br/>
        <w:t>trudging towards the flickering light?</w:t>
      </w:r>
      <w:r w:rsidRPr="003D2DF9">
        <w:rPr>
          <w:rFonts w:ascii="Georgia" w:hAnsi="Georgia" w:cs="Georgia"/>
          <w:sz w:val="24"/>
          <w:szCs w:val="24"/>
        </w:rPr>
        <w:br/>
        <w:t>Perhaps</w:t>
      </w:r>
      <w:r w:rsidRPr="003D2DF9">
        <w:rPr>
          <w:rFonts w:ascii="Georgia" w:hAnsi="Georgia" w:cs="Georgia"/>
          <w:sz w:val="24"/>
          <w:szCs w:val="24"/>
        </w:rPr>
        <w:br/>
        <w:t>We all became the doctors</w:t>
      </w:r>
      <w:r w:rsidRPr="003D2DF9">
        <w:rPr>
          <w:rFonts w:ascii="Georgia" w:hAnsi="Georgia" w:cs="Georgia"/>
          <w:sz w:val="24"/>
          <w:szCs w:val="24"/>
        </w:rPr>
        <w:br/>
        <w:t>And nurses</w:t>
      </w:r>
      <w:r w:rsidRPr="003D2DF9">
        <w:rPr>
          <w:rFonts w:ascii="Georgia" w:hAnsi="Georgia" w:cs="Georgia"/>
          <w:sz w:val="24"/>
          <w:szCs w:val="24"/>
        </w:rPr>
        <w:br/>
        <w:t>And teachers</w:t>
      </w:r>
      <w:r w:rsidRPr="003D2DF9">
        <w:rPr>
          <w:rFonts w:ascii="Georgia" w:hAnsi="Georgia" w:cs="Georgia"/>
          <w:sz w:val="24"/>
          <w:szCs w:val="24"/>
        </w:rPr>
        <w:br/>
        <w:t>And kinders</w:t>
      </w:r>
      <w:r w:rsidRPr="003D2DF9">
        <w:rPr>
          <w:rFonts w:ascii="Georgia" w:hAnsi="Georgia" w:cs="Georgia"/>
          <w:sz w:val="24"/>
          <w:szCs w:val="24"/>
        </w:rPr>
        <w:br/>
        <w:t>Precariously gluing together the pieces of our old lives</w:t>
      </w:r>
      <w:r w:rsidRPr="003D2DF9">
        <w:rPr>
          <w:rFonts w:ascii="Georgia" w:hAnsi="Georgia" w:cs="Georgia"/>
          <w:sz w:val="24"/>
          <w:szCs w:val="24"/>
        </w:rPr>
        <w:br/>
        <w:t>In childlike hopes</w:t>
      </w:r>
      <w:r w:rsidRPr="003D2DF9">
        <w:rPr>
          <w:rFonts w:ascii="Georgia" w:hAnsi="Georgia" w:cs="Georgia"/>
          <w:sz w:val="24"/>
          <w:szCs w:val="24"/>
        </w:rPr>
        <w:br/>
        <w:t>That one day we’ll find the</w:t>
      </w:r>
      <w:r w:rsidRPr="003D2DF9">
        <w:rPr>
          <w:rFonts w:ascii="Georgia" w:hAnsi="Georgia" w:cs="Georgia"/>
          <w:sz w:val="24"/>
          <w:szCs w:val="24"/>
        </w:rPr>
        <w:br/>
        <w:t>“New Normal”?</w:t>
      </w:r>
    </w:p>
    <w:p w:rsidR="000A3C74"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r>
        <w:rPr>
          <w:rFonts w:ascii="Georgia" w:hAnsi="Georgia" w:cs="Georgia"/>
          <w:b/>
          <w:bCs/>
          <w:color w:val="FF0000"/>
          <w:sz w:val="24"/>
          <w:szCs w:val="24"/>
        </w:rPr>
        <w:t>Second Place</w:t>
      </w:r>
    </w:p>
    <w:p w:rsidR="000A3C74" w:rsidRDefault="000A3C74" w:rsidP="00DC0636">
      <w:pPr>
        <w:spacing w:after="0" w:line="360" w:lineRule="auto"/>
        <w:rPr>
          <w:rFonts w:ascii="Georgia" w:hAnsi="Georgia" w:cs="Georgia"/>
          <w:sz w:val="24"/>
          <w:szCs w:val="24"/>
        </w:rPr>
      </w:pPr>
      <w:r>
        <w:rPr>
          <w:rFonts w:ascii="Georgia" w:hAnsi="Georgia" w:cs="Georgia"/>
          <w:b/>
          <w:bCs/>
          <w:i/>
          <w:iCs/>
          <w:sz w:val="24"/>
          <w:szCs w:val="24"/>
        </w:rPr>
        <w:t xml:space="preserve">Fight, Flight or Fright  </w:t>
      </w:r>
      <w:r>
        <w:rPr>
          <w:rFonts w:ascii="Georgia" w:hAnsi="Georgia" w:cs="Georgia"/>
          <w:sz w:val="24"/>
          <w:szCs w:val="24"/>
        </w:rPr>
        <w:t>by Alna George, Yeronga State High School, QLD</w:t>
      </w:r>
    </w:p>
    <w:p w:rsidR="000A3C74" w:rsidRPr="00461123"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r>
        <w:rPr>
          <w:rFonts w:ascii="Georgia" w:hAnsi="Georgia" w:cs="Georgia"/>
          <w:sz w:val="24"/>
          <w:szCs w:val="24"/>
        </w:rPr>
        <w:t>C</w:t>
      </w:r>
      <w:r w:rsidRPr="00DC0636">
        <w:rPr>
          <w:rFonts w:ascii="Georgia" w:hAnsi="Georgia" w:cs="Georgia"/>
          <w:sz w:val="24"/>
          <w:szCs w:val="24"/>
        </w:rPr>
        <w:t>ongratulations!</w:t>
      </w:r>
      <w:r w:rsidRPr="00DC0636">
        <w:rPr>
          <w:rFonts w:ascii="Georgia" w:hAnsi="Georgia" w:cs="Georgia"/>
          <w:sz w:val="24"/>
          <w:szCs w:val="24"/>
        </w:rPr>
        <w:br/>
      </w:r>
      <w:r>
        <w:rPr>
          <w:rFonts w:ascii="Georgia" w:hAnsi="Georgia" w:cs="Georgia"/>
          <w:sz w:val="24"/>
          <w:szCs w:val="24"/>
        </w:rPr>
        <w:t>N</w:t>
      </w:r>
      <w:r w:rsidRPr="00DC0636">
        <w:rPr>
          <w:rFonts w:ascii="Georgia" w:hAnsi="Georgia" w:cs="Georgia"/>
          <w:sz w:val="24"/>
          <w:szCs w:val="24"/>
        </w:rPr>
        <w:t>ew character unlocked!</w:t>
      </w:r>
      <w:r w:rsidRPr="00DC0636">
        <w:rPr>
          <w:rFonts w:ascii="Georgia" w:hAnsi="Georgia" w:cs="Georgia"/>
          <w:sz w:val="24"/>
          <w:szCs w:val="24"/>
        </w:rPr>
        <w:br/>
      </w:r>
      <w:r>
        <w:rPr>
          <w:rFonts w:ascii="Georgia" w:hAnsi="Georgia" w:cs="Georgia"/>
          <w:sz w:val="24"/>
          <w:szCs w:val="24"/>
        </w:rPr>
        <w:t>A</w:t>
      </w:r>
      <w:r w:rsidRPr="00DC0636">
        <w:rPr>
          <w:rFonts w:ascii="Georgia" w:hAnsi="Georgia" w:cs="Georgia"/>
          <w:sz w:val="24"/>
          <w:szCs w:val="24"/>
        </w:rPr>
        <w:t>baddon!</w:t>
      </w:r>
      <w:r w:rsidRPr="00DC0636">
        <w:rPr>
          <w:rFonts w:ascii="Georgia" w:hAnsi="Georgia" w:cs="Georgia"/>
          <w:sz w:val="24"/>
          <w:szCs w:val="24"/>
        </w:rPr>
        <w:br/>
        <w:t xml:space="preserve">would you like to equip </w:t>
      </w:r>
      <w:r>
        <w:rPr>
          <w:rFonts w:ascii="Georgia" w:hAnsi="Georgia" w:cs="Georgia"/>
          <w:sz w:val="24"/>
          <w:szCs w:val="24"/>
        </w:rPr>
        <w:t>A</w:t>
      </w:r>
      <w:r w:rsidRPr="00DC0636">
        <w:rPr>
          <w:rFonts w:ascii="Georgia" w:hAnsi="Georgia" w:cs="Georgia"/>
          <w:sz w:val="24"/>
          <w:szCs w:val="24"/>
        </w:rPr>
        <w:t>baddon???</w:t>
      </w:r>
      <w:r w:rsidRPr="00DC0636">
        <w:rPr>
          <w:rFonts w:ascii="Georgia" w:hAnsi="Georgia" w:cs="Georgia"/>
          <w:sz w:val="24"/>
          <w:szCs w:val="24"/>
        </w:rPr>
        <w:br/>
        <w:t>yes no</w:t>
      </w:r>
      <w:r w:rsidRPr="00DC0636">
        <w:rPr>
          <w:rFonts w:ascii="Georgia" w:hAnsi="Georgia" w:cs="Georgia"/>
          <w:sz w:val="24"/>
          <w:szCs w:val="24"/>
        </w:rPr>
        <w:br/>
        <w:t>you have selected... yes!</w:t>
      </w:r>
      <w:r w:rsidRPr="00DC0636">
        <w:rPr>
          <w:rFonts w:ascii="Georgia" w:hAnsi="Georgia" w:cs="Georgia"/>
          <w:sz w:val="24"/>
          <w:szCs w:val="24"/>
        </w:rPr>
        <w:br/>
        <w:t>would you like to continue onto level 666???</w:t>
      </w:r>
      <w:r w:rsidRPr="00DC0636">
        <w:rPr>
          <w:rFonts w:ascii="Georgia" w:hAnsi="Georgia" w:cs="Georgia"/>
          <w:sz w:val="24"/>
          <w:szCs w:val="24"/>
        </w:rPr>
        <w:br/>
        <w:t>yes no</w:t>
      </w:r>
      <w:r w:rsidRPr="00DC0636">
        <w:rPr>
          <w:rFonts w:ascii="Georgia" w:hAnsi="Georgia" w:cs="Georgia"/>
          <w:sz w:val="24"/>
          <w:szCs w:val="24"/>
        </w:rPr>
        <w:br/>
        <w:t>you have selected... yes!</w:t>
      </w:r>
      <w:r w:rsidRPr="00DC0636">
        <w:rPr>
          <w:rFonts w:ascii="Georgia" w:hAnsi="Georgia" w:cs="Georgia"/>
          <w:sz w:val="24"/>
          <w:szCs w:val="24"/>
        </w:rPr>
        <w:br/>
        <w:t>...</w:t>
      </w:r>
      <w:r w:rsidRPr="00DC0636">
        <w:rPr>
          <w:rFonts w:ascii="Georgia" w:hAnsi="Georgia" w:cs="Georgia"/>
          <w:sz w:val="24"/>
          <w:szCs w:val="24"/>
        </w:rPr>
        <w:br/>
        <w:t>(WARNING: level 666 is not for the fainthearted!)</w:t>
      </w:r>
      <w:r w:rsidRPr="00DC0636">
        <w:rPr>
          <w:rFonts w:ascii="Georgia" w:hAnsi="Georgia" w:cs="Georgia"/>
          <w:sz w:val="24"/>
          <w:szCs w:val="24"/>
        </w:rPr>
        <w:br/>
        <w:t>are you sure you would like to continue???</w:t>
      </w:r>
      <w:r w:rsidRPr="00DC0636">
        <w:rPr>
          <w:rFonts w:ascii="Georgia" w:hAnsi="Georgia" w:cs="Georgia"/>
          <w:sz w:val="24"/>
          <w:szCs w:val="24"/>
        </w:rPr>
        <w:br/>
        <w:t>yes no</w:t>
      </w:r>
      <w:r w:rsidRPr="00DC0636">
        <w:rPr>
          <w:rFonts w:ascii="Georgia" w:hAnsi="Georgia" w:cs="Georgia"/>
          <w:sz w:val="24"/>
          <w:szCs w:val="24"/>
        </w:rPr>
        <w:br/>
        <w:t>...</w:t>
      </w:r>
      <w:r w:rsidRPr="00DC0636">
        <w:rPr>
          <w:rFonts w:ascii="Georgia" w:hAnsi="Georgia" w:cs="Georgia"/>
          <w:sz w:val="24"/>
          <w:szCs w:val="24"/>
        </w:rPr>
        <w:br/>
        <w:t>you have not selected.</w:t>
      </w:r>
      <w:r w:rsidRPr="00DC0636">
        <w:rPr>
          <w:rFonts w:ascii="Georgia" w:hAnsi="Georgia" w:cs="Georgia"/>
          <w:sz w:val="24"/>
          <w:szCs w:val="24"/>
        </w:rPr>
        <w:br/>
        <w:t>select in 10 seconds.</w:t>
      </w:r>
      <w:r w:rsidRPr="00DC0636">
        <w:rPr>
          <w:rFonts w:ascii="Georgia" w:hAnsi="Georgia" w:cs="Georgia"/>
          <w:sz w:val="24"/>
          <w:szCs w:val="24"/>
        </w:rPr>
        <w:br/>
        <w:t>or else.</w:t>
      </w:r>
      <w:r w:rsidRPr="00DC0636">
        <w:rPr>
          <w:rFonts w:ascii="Georgia" w:hAnsi="Georgia" w:cs="Georgia"/>
          <w:sz w:val="24"/>
          <w:szCs w:val="24"/>
        </w:rPr>
        <w:br/>
        <w:t>10.</w:t>
      </w:r>
      <w:r w:rsidRPr="00DC0636">
        <w:rPr>
          <w:rFonts w:ascii="Georgia" w:hAnsi="Georgia" w:cs="Georgia"/>
          <w:sz w:val="24"/>
          <w:szCs w:val="24"/>
        </w:rPr>
        <w:br/>
        <w:t>9.</w:t>
      </w:r>
      <w:r w:rsidRPr="00DC0636">
        <w:rPr>
          <w:rFonts w:ascii="Georgia" w:hAnsi="Georgia" w:cs="Georgia"/>
          <w:sz w:val="24"/>
          <w:szCs w:val="24"/>
        </w:rPr>
        <w:br/>
        <w:t>8.</w:t>
      </w:r>
      <w:r w:rsidRPr="00DC0636">
        <w:rPr>
          <w:rFonts w:ascii="Georgia" w:hAnsi="Georgia" w:cs="Georgia"/>
          <w:sz w:val="24"/>
          <w:szCs w:val="24"/>
        </w:rPr>
        <w:br/>
        <w:t>7.</w:t>
      </w:r>
      <w:r w:rsidRPr="00DC0636">
        <w:rPr>
          <w:rFonts w:ascii="Georgia" w:hAnsi="Georgia" w:cs="Georgia"/>
          <w:sz w:val="24"/>
          <w:szCs w:val="24"/>
        </w:rPr>
        <w:br/>
        <w:t>6.</w:t>
      </w:r>
      <w:r w:rsidRPr="00DC0636">
        <w:rPr>
          <w:rFonts w:ascii="Georgia" w:hAnsi="Georgia" w:cs="Georgia"/>
          <w:sz w:val="24"/>
          <w:szCs w:val="24"/>
        </w:rPr>
        <w:br/>
        <w:t>5.</w:t>
      </w:r>
      <w:r w:rsidRPr="00DC0636">
        <w:rPr>
          <w:rFonts w:ascii="Georgia" w:hAnsi="Georgia" w:cs="Georgia"/>
          <w:sz w:val="24"/>
          <w:szCs w:val="24"/>
        </w:rPr>
        <w:br/>
        <w:t>4.</w:t>
      </w:r>
      <w:r w:rsidRPr="00DC0636">
        <w:rPr>
          <w:rFonts w:ascii="Georgia" w:hAnsi="Georgia" w:cs="Georgia"/>
          <w:sz w:val="24"/>
          <w:szCs w:val="24"/>
        </w:rPr>
        <w:br/>
        <w:t>3.</w:t>
      </w:r>
      <w:r w:rsidRPr="00DC0636">
        <w:rPr>
          <w:rFonts w:ascii="Georgia" w:hAnsi="Georgia" w:cs="Georgia"/>
          <w:sz w:val="24"/>
          <w:szCs w:val="24"/>
        </w:rPr>
        <w:br/>
        <w:t>2.</w:t>
      </w:r>
      <w:r w:rsidRPr="00DC0636">
        <w:rPr>
          <w:rFonts w:ascii="Georgia" w:hAnsi="Georgia" w:cs="Georgia"/>
          <w:sz w:val="24"/>
          <w:szCs w:val="24"/>
        </w:rPr>
        <w:br/>
        <w:t>1.</w:t>
      </w:r>
      <w:r w:rsidRPr="00DC0636">
        <w:rPr>
          <w:rFonts w:ascii="Georgia" w:hAnsi="Georgia" w:cs="Georgia"/>
          <w:sz w:val="24"/>
          <w:szCs w:val="24"/>
        </w:rPr>
        <w:br/>
      </w:r>
      <w:r>
        <w:rPr>
          <w:rFonts w:ascii="Georgia" w:hAnsi="Georgia" w:cs="Georgia"/>
          <w:sz w:val="24"/>
          <w:szCs w:val="24"/>
        </w:rPr>
        <w:t>O</w:t>
      </w:r>
      <w:r w:rsidRPr="00DC0636">
        <w:rPr>
          <w:rFonts w:ascii="Georgia" w:hAnsi="Georgia" w:cs="Georgia"/>
          <w:sz w:val="24"/>
          <w:szCs w:val="24"/>
        </w:rPr>
        <w:t>ops! looks like time ran out!</w:t>
      </w:r>
      <w:r w:rsidRPr="00DC0636">
        <w:rPr>
          <w:rFonts w:ascii="Georgia" w:hAnsi="Georgia" w:cs="Georgia"/>
          <w:sz w:val="24"/>
          <w:szCs w:val="24"/>
        </w:rPr>
        <w:br/>
      </w:r>
      <w:r>
        <w:rPr>
          <w:rFonts w:ascii="Georgia" w:hAnsi="Georgia" w:cs="Georgia"/>
          <w:sz w:val="24"/>
          <w:szCs w:val="24"/>
        </w:rPr>
        <w:t>S</w:t>
      </w:r>
      <w:r w:rsidRPr="00DC0636">
        <w:rPr>
          <w:rFonts w:ascii="Georgia" w:hAnsi="Georgia" w:cs="Georgia"/>
          <w:sz w:val="24"/>
          <w:szCs w:val="24"/>
        </w:rPr>
        <w:t>orry! I’m afraid you'll have to go through a punishment!</w:t>
      </w:r>
      <w:r w:rsidRPr="00DC0636">
        <w:rPr>
          <w:rFonts w:ascii="Georgia" w:hAnsi="Georgia" w:cs="Georgia"/>
          <w:sz w:val="24"/>
          <w:szCs w:val="24"/>
        </w:rPr>
        <w:br/>
      </w:r>
      <w:r>
        <w:rPr>
          <w:rFonts w:ascii="Georgia" w:hAnsi="Georgia" w:cs="Georgia"/>
          <w:sz w:val="24"/>
          <w:szCs w:val="24"/>
        </w:rPr>
        <w:t>T</w:t>
      </w:r>
      <w:r w:rsidRPr="00DC0636">
        <w:rPr>
          <w:rFonts w:ascii="Georgia" w:hAnsi="Georgia" w:cs="Georgia"/>
          <w:sz w:val="24"/>
          <w:szCs w:val="24"/>
        </w:rPr>
        <w:t>urn around.</w:t>
      </w:r>
      <w:r w:rsidRPr="00DC0636">
        <w:rPr>
          <w:rFonts w:ascii="Georgia" w:hAnsi="Georgia" w:cs="Georgia"/>
          <w:sz w:val="24"/>
          <w:szCs w:val="24"/>
        </w:rPr>
        <w:br/>
        <w:t>Now.</w:t>
      </w:r>
    </w:p>
    <w:p w:rsidR="000A3C74" w:rsidRDefault="000A3C74" w:rsidP="00AF5843">
      <w:pPr>
        <w:spacing w:after="0" w:line="360" w:lineRule="auto"/>
        <w:rPr>
          <w:rFonts w:ascii="Georgia" w:hAnsi="Georgia" w:cs="Georgia"/>
          <w:b/>
          <w:bCs/>
          <w:color w:val="FF0000"/>
          <w:sz w:val="24"/>
          <w:szCs w:val="24"/>
        </w:rPr>
      </w:pPr>
      <w:r>
        <w:rPr>
          <w:rFonts w:ascii="Georgia" w:hAnsi="Georgia" w:cs="Georgia"/>
          <w:b/>
          <w:bCs/>
          <w:color w:val="FF0000"/>
          <w:sz w:val="24"/>
          <w:szCs w:val="24"/>
        </w:rPr>
        <w:t>Third</w:t>
      </w:r>
      <w:r w:rsidRPr="00A424E1">
        <w:rPr>
          <w:rFonts w:ascii="Georgia" w:hAnsi="Georgia" w:cs="Georgia"/>
          <w:b/>
          <w:bCs/>
          <w:color w:val="FF0000"/>
          <w:sz w:val="24"/>
          <w:szCs w:val="24"/>
        </w:rPr>
        <w:t xml:space="preserve"> Place</w:t>
      </w:r>
    </w:p>
    <w:p w:rsidR="000A3C74" w:rsidRDefault="000A3C74" w:rsidP="009630A3">
      <w:pPr>
        <w:shd w:val="clear" w:color="auto" w:fill="FFFFFF"/>
        <w:spacing w:after="0" w:line="360" w:lineRule="auto"/>
        <w:rPr>
          <w:rFonts w:ascii="Georgia" w:hAnsi="Georgia" w:cs="Georgia"/>
          <w:sz w:val="24"/>
          <w:szCs w:val="24"/>
        </w:rPr>
      </w:pPr>
      <w:r w:rsidRPr="0008497A">
        <w:rPr>
          <w:rFonts w:ascii="Georgia" w:hAnsi="Georgia" w:cs="Georgia"/>
          <w:b/>
          <w:bCs/>
          <w:i/>
          <w:iCs/>
          <w:sz w:val="24"/>
          <w:szCs w:val="24"/>
        </w:rPr>
        <w:t>Memories Mourned</w:t>
      </w:r>
      <w:r>
        <w:rPr>
          <w:rFonts w:ascii="Georgia" w:hAnsi="Georgia" w:cs="Georgia"/>
          <w:sz w:val="24"/>
          <w:szCs w:val="24"/>
        </w:rPr>
        <w:t xml:space="preserve"> by Sarah Morrow, Albany Senior High School, WA</w:t>
      </w:r>
    </w:p>
    <w:p w:rsidR="000A3C74"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r w:rsidRPr="00E06166">
        <w:rPr>
          <w:rFonts w:ascii="Georgia" w:hAnsi="Georgia" w:cs="Georgia"/>
          <w:sz w:val="24"/>
          <w:szCs w:val="24"/>
        </w:rPr>
        <w:t>When my thoughts became garments</w:t>
      </w:r>
      <w:r w:rsidRPr="00E06166">
        <w:rPr>
          <w:rFonts w:ascii="Georgia" w:hAnsi="Georgia" w:cs="Georgia"/>
          <w:sz w:val="24"/>
          <w:szCs w:val="24"/>
        </w:rPr>
        <w:br/>
        <w:t>Everything seemed to change</w:t>
      </w:r>
      <w:r w:rsidRPr="00E06166">
        <w:rPr>
          <w:rFonts w:ascii="Georgia" w:hAnsi="Georgia" w:cs="Georgia"/>
          <w:sz w:val="24"/>
          <w:szCs w:val="24"/>
        </w:rPr>
        <w:br/>
        <w:t>They weighed me down, bound my arms</w:t>
      </w:r>
      <w:r w:rsidRPr="00E06166">
        <w:rPr>
          <w:rFonts w:ascii="Georgia" w:hAnsi="Georgia" w:cs="Georgia"/>
          <w:sz w:val="24"/>
          <w:szCs w:val="24"/>
        </w:rPr>
        <w:br/>
        <w:t>Fusing to my bones like mange</w:t>
      </w:r>
      <w:r w:rsidRPr="00E06166">
        <w:rPr>
          <w:rFonts w:ascii="Georgia" w:hAnsi="Georgia" w:cs="Georgia"/>
          <w:sz w:val="24"/>
          <w:szCs w:val="24"/>
        </w:rPr>
        <w:br/>
        <w:t>I’ll never forget the black-cloaked man</w:t>
      </w:r>
      <w:r w:rsidRPr="00E06166">
        <w:rPr>
          <w:rFonts w:ascii="Georgia" w:hAnsi="Georgia" w:cs="Georgia"/>
          <w:sz w:val="24"/>
          <w:szCs w:val="24"/>
        </w:rPr>
        <w:br/>
        <w:t>The one that stitched the fabric</w:t>
      </w:r>
      <w:r w:rsidRPr="00E06166">
        <w:rPr>
          <w:rFonts w:ascii="Georgia" w:hAnsi="Georgia" w:cs="Georgia"/>
          <w:sz w:val="24"/>
          <w:szCs w:val="24"/>
        </w:rPr>
        <w:br/>
        <w:t>His face burned in my mind</w:t>
      </w:r>
      <w:r w:rsidRPr="00E06166">
        <w:rPr>
          <w:rFonts w:ascii="Georgia" w:hAnsi="Georgia" w:cs="Georgia"/>
          <w:sz w:val="24"/>
          <w:szCs w:val="24"/>
        </w:rPr>
        <w:br/>
        <w:t>His words pained and static</w:t>
      </w:r>
      <w:r w:rsidRPr="00E06166">
        <w:rPr>
          <w:rFonts w:ascii="Georgia" w:hAnsi="Georgia" w:cs="Georgia"/>
          <w:sz w:val="24"/>
          <w:szCs w:val="24"/>
        </w:rPr>
        <w:br/>
        <w:t>“when would it end?” he asked</w:t>
      </w:r>
      <w:r w:rsidRPr="00E06166">
        <w:rPr>
          <w:rFonts w:ascii="Georgia" w:hAnsi="Georgia" w:cs="Georgia"/>
          <w:sz w:val="24"/>
          <w:szCs w:val="24"/>
        </w:rPr>
        <w:br/>
        <w:t>I tend to ask the same</w:t>
      </w:r>
      <w:r w:rsidRPr="00E06166">
        <w:rPr>
          <w:rFonts w:ascii="Georgia" w:hAnsi="Georgia" w:cs="Georgia"/>
          <w:sz w:val="24"/>
          <w:szCs w:val="24"/>
        </w:rPr>
        <w:br/>
        <w:t>So I took his cloak in favour</w:t>
      </w:r>
      <w:r w:rsidRPr="00E06166">
        <w:rPr>
          <w:rFonts w:ascii="Georgia" w:hAnsi="Georgia" w:cs="Georgia"/>
          <w:sz w:val="24"/>
          <w:szCs w:val="24"/>
        </w:rPr>
        <w:br/>
        <w:t>And he left me with his name</w:t>
      </w:r>
      <w:r w:rsidRPr="00E06166">
        <w:rPr>
          <w:rFonts w:ascii="Georgia" w:hAnsi="Georgia" w:cs="Georgia"/>
          <w:sz w:val="24"/>
          <w:szCs w:val="24"/>
        </w:rPr>
        <w:br/>
        <w:t>“Gone and still forgotten”</w:t>
      </w:r>
      <w:r w:rsidRPr="00E06166">
        <w:rPr>
          <w:rFonts w:ascii="Georgia" w:hAnsi="Georgia" w:cs="Georgia"/>
          <w:sz w:val="24"/>
          <w:szCs w:val="24"/>
        </w:rPr>
        <w:br/>
        <w:t>My thoughts began to weave</w:t>
      </w:r>
      <w:r w:rsidRPr="00E06166">
        <w:rPr>
          <w:rFonts w:ascii="Georgia" w:hAnsi="Georgia" w:cs="Georgia"/>
          <w:sz w:val="24"/>
          <w:szCs w:val="24"/>
        </w:rPr>
        <w:br/>
        <w:t>And as I took the title of fear</w:t>
      </w:r>
      <w:r w:rsidRPr="00E06166">
        <w:rPr>
          <w:rFonts w:ascii="Georgia" w:hAnsi="Georgia" w:cs="Georgia"/>
          <w:sz w:val="24"/>
          <w:szCs w:val="24"/>
        </w:rPr>
        <w:br/>
        <w:t>My past would always grieve.</w:t>
      </w:r>
    </w:p>
    <w:p w:rsidR="000A3C74" w:rsidRPr="003D2DF9" w:rsidRDefault="000A3C74" w:rsidP="009630A3">
      <w:pPr>
        <w:shd w:val="clear" w:color="auto" w:fill="FFFFFF"/>
        <w:spacing w:after="0" w:line="360" w:lineRule="auto"/>
        <w:rPr>
          <w:rFonts w:ascii="Georgia" w:hAnsi="Georgia" w:cs="Georgia"/>
          <w:sz w:val="24"/>
          <w:szCs w:val="24"/>
        </w:rPr>
      </w:pPr>
    </w:p>
    <w:p w:rsidR="000A3C74" w:rsidRDefault="000A3C74" w:rsidP="009630A3">
      <w:pPr>
        <w:shd w:val="clear" w:color="auto" w:fill="FFFFFF"/>
        <w:spacing w:after="0" w:line="360" w:lineRule="auto"/>
        <w:rPr>
          <w:rFonts w:ascii="Georgia" w:hAnsi="Georgia" w:cs="Georgia"/>
          <w:sz w:val="24"/>
          <w:szCs w:val="24"/>
        </w:rPr>
      </w:pPr>
    </w:p>
    <w:p w:rsidR="000A3C74" w:rsidRDefault="000A3C74" w:rsidP="005D3AA9">
      <w:pPr>
        <w:spacing w:after="0" w:line="360" w:lineRule="auto"/>
        <w:rPr>
          <w:rFonts w:ascii="Georgia" w:hAnsi="Georgia" w:cs="Georgia"/>
          <w:color w:val="FF0000"/>
          <w:sz w:val="24"/>
          <w:szCs w:val="24"/>
        </w:rPr>
      </w:pPr>
      <w:r w:rsidRPr="009A2A73">
        <w:rPr>
          <w:rFonts w:ascii="Georgia" w:hAnsi="Georgia" w:cs="Georgia"/>
          <w:b/>
          <w:bCs/>
          <w:color w:val="FF0000"/>
          <w:sz w:val="24"/>
          <w:szCs w:val="24"/>
        </w:rPr>
        <w:t>Honourable Mention</w:t>
      </w:r>
      <w:r>
        <w:rPr>
          <w:rFonts w:ascii="Georgia" w:hAnsi="Georgia" w:cs="Georgia"/>
          <w:b/>
          <w:bCs/>
          <w:color w:val="FF0000"/>
          <w:sz w:val="24"/>
          <w:szCs w:val="24"/>
        </w:rPr>
        <w:t>s</w:t>
      </w:r>
      <w:r w:rsidRPr="009A2A73">
        <w:rPr>
          <w:rFonts w:ascii="Georgia" w:hAnsi="Georgia" w:cs="Georgia"/>
          <w:b/>
          <w:bCs/>
          <w:color w:val="FF0000"/>
          <w:sz w:val="24"/>
          <w:szCs w:val="24"/>
        </w:rPr>
        <w:t>:</w:t>
      </w:r>
      <w:r w:rsidRPr="009A2A73">
        <w:rPr>
          <w:rFonts w:ascii="Georgia" w:hAnsi="Georgia" w:cs="Georgia"/>
          <w:color w:val="FF0000"/>
          <w:sz w:val="24"/>
          <w:szCs w:val="24"/>
        </w:rPr>
        <w:t xml:space="preserve">  </w:t>
      </w:r>
    </w:p>
    <w:p w:rsidR="000A3C74" w:rsidRDefault="000A3C74" w:rsidP="00F7788B">
      <w:pPr>
        <w:pStyle w:val="ListParagraph"/>
        <w:spacing w:after="0" w:line="360" w:lineRule="auto"/>
        <w:rPr>
          <w:rFonts w:ascii="Georgia" w:hAnsi="Georgia" w:cs="Georgia"/>
          <w:sz w:val="24"/>
          <w:szCs w:val="24"/>
        </w:rPr>
      </w:pP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Ink </w:t>
      </w:r>
      <w:r w:rsidRPr="00056D04">
        <w:rPr>
          <w:rFonts w:ascii="Georgia" w:hAnsi="Georgia" w:cs="Georgia"/>
          <w:sz w:val="24"/>
          <w:szCs w:val="24"/>
        </w:rPr>
        <w:t>by Harry Tong of Knox Grammar School</w:t>
      </w:r>
      <w:r>
        <w:rPr>
          <w:rFonts w:ascii="Georgia" w:hAnsi="Georgia" w:cs="Georgia"/>
          <w:sz w:val="24"/>
          <w:szCs w:val="24"/>
        </w:rPr>
        <w:t>, VIC</w:t>
      </w:r>
    </w:p>
    <w:p w:rsidR="000A3C74" w:rsidRPr="00056D0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In the Spotlight </w:t>
      </w:r>
      <w:r w:rsidRPr="00FA7B46">
        <w:rPr>
          <w:rFonts w:ascii="Georgia" w:hAnsi="Georgia" w:cs="Georgia"/>
          <w:sz w:val="24"/>
          <w:szCs w:val="24"/>
        </w:rPr>
        <w:t>by Amy Parker, Gosford High School, NSW</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Walking on Eggshells </w:t>
      </w:r>
      <w:r w:rsidRPr="003A4227">
        <w:rPr>
          <w:rFonts w:ascii="Georgia" w:hAnsi="Georgia" w:cs="Georgia"/>
          <w:sz w:val="24"/>
          <w:szCs w:val="24"/>
        </w:rPr>
        <w:t xml:space="preserve">by Charlotte Davis, St Patrick’s </w:t>
      </w:r>
      <w:r>
        <w:rPr>
          <w:rFonts w:ascii="Georgia" w:hAnsi="Georgia" w:cs="Georgia"/>
          <w:sz w:val="24"/>
          <w:szCs w:val="24"/>
        </w:rPr>
        <w:t>C</w:t>
      </w:r>
      <w:r w:rsidRPr="003A4227">
        <w:rPr>
          <w:rFonts w:ascii="Georgia" w:hAnsi="Georgia" w:cs="Georgia"/>
          <w:sz w:val="24"/>
          <w:szCs w:val="24"/>
        </w:rPr>
        <w:t>ollege, NSW</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The Fear of Failing </w:t>
      </w:r>
      <w:r w:rsidRPr="00FD52B5">
        <w:rPr>
          <w:rFonts w:ascii="Georgia" w:hAnsi="Georgia" w:cs="Georgia"/>
          <w:sz w:val="24"/>
          <w:szCs w:val="24"/>
        </w:rPr>
        <w:t>by Lily Grant, St Mary’s College, NSW</w:t>
      </w:r>
    </w:p>
    <w:p w:rsidR="000A3C74" w:rsidRPr="003A4227"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Kalubauf </w:t>
      </w:r>
      <w:r w:rsidRPr="006473A1">
        <w:rPr>
          <w:rFonts w:ascii="Georgia" w:hAnsi="Georgia" w:cs="Georgia"/>
          <w:sz w:val="24"/>
          <w:szCs w:val="24"/>
        </w:rPr>
        <w:t>by Ren Howe of Mt Eliza Secondary College, VIC</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Once She Was Afraid Of  </w:t>
      </w:r>
      <w:r w:rsidRPr="008F20DF">
        <w:rPr>
          <w:rFonts w:ascii="Georgia" w:hAnsi="Georgia" w:cs="Georgia"/>
          <w:sz w:val="24"/>
          <w:szCs w:val="24"/>
        </w:rPr>
        <w:t xml:space="preserve">by </w:t>
      </w:r>
      <w:r>
        <w:rPr>
          <w:rFonts w:ascii="Georgia" w:hAnsi="Georgia" w:cs="Georgia"/>
          <w:sz w:val="24"/>
          <w:szCs w:val="24"/>
        </w:rPr>
        <w:t>ANONYMOUS, Amity College, NSW</w:t>
      </w:r>
    </w:p>
    <w:p w:rsidR="000A3C74" w:rsidRPr="0099677C" w:rsidRDefault="000A3C74" w:rsidP="0099677C">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3050 </w:t>
      </w:r>
      <w:r w:rsidRPr="0003375D">
        <w:rPr>
          <w:rFonts w:ascii="Georgia" w:hAnsi="Georgia" w:cs="Georgia"/>
          <w:sz w:val="24"/>
          <w:szCs w:val="24"/>
        </w:rPr>
        <w:t>by ANONYMOUS, Western Grammar</w:t>
      </w:r>
      <w:r>
        <w:rPr>
          <w:rFonts w:ascii="Georgia" w:hAnsi="Georgia" w:cs="Georgia"/>
          <w:sz w:val="24"/>
          <w:szCs w:val="24"/>
        </w:rPr>
        <w:t xml:space="preserve"> School</w:t>
      </w:r>
      <w:r w:rsidRPr="0003375D">
        <w:rPr>
          <w:rFonts w:ascii="Georgia" w:hAnsi="Georgia" w:cs="Georgia"/>
          <w:sz w:val="24"/>
          <w:szCs w:val="24"/>
        </w:rPr>
        <w:t>, NSW</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Neurodivergent Meltdown</w:t>
      </w:r>
      <w:r>
        <w:rPr>
          <w:rFonts w:ascii="Georgia" w:hAnsi="Georgia" w:cs="Georgia"/>
          <w:sz w:val="24"/>
          <w:szCs w:val="24"/>
        </w:rPr>
        <w:t xml:space="preserve"> by Mikah Williamson, Bunbury High, WA </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The Tormentor</w:t>
      </w:r>
      <w:r>
        <w:rPr>
          <w:rFonts w:ascii="Georgia" w:hAnsi="Georgia" w:cs="Georgia"/>
          <w:sz w:val="24"/>
          <w:szCs w:val="24"/>
        </w:rPr>
        <w:t xml:space="preserve"> by Meira Walsh, Aviation State High School, QLD</w:t>
      </w:r>
    </w:p>
    <w:p w:rsidR="000A3C74" w:rsidRPr="0099677C" w:rsidRDefault="000A3C74" w:rsidP="0099677C">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City Loop </w:t>
      </w:r>
      <w:r w:rsidRPr="00841E5B">
        <w:rPr>
          <w:rFonts w:ascii="Georgia" w:hAnsi="Georgia" w:cs="Georgia"/>
          <w:sz w:val="24"/>
          <w:szCs w:val="24"/>
        </w:rPr>
        <w:t xml:space="preserve">by </w:t>
      </w:r>
      <w:r>
        <w:rPr>
          <w:rFonts w:ascii="Georgia" w:hAnsi="Georgia" w:cs="Georgia"/>
          <w:sz w:val="24"/>
          <w:szCs w:val="24"/>
        </w:rPr>
        <w:t>Zoe Morris, Melbourne Girls’ College, VIC</w:t>
      </w:r>
    </w:p>
    <w:p w:rsidR="000A3C74" w:rsidRDefault="000A3C74" w:rsidP="009630A3">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What is Bravery Without Fear? </w:t>
      </w:r>
      <w:r w:rsidRPr="00CA6E3E">
        <w:rPr>
          <w:rFonts w:ascii="Georgia" w:hAnsi="Georgia" w:cs="Georgia"/>
          <w:sz w:val="24"/>
          <w:szCs w:val="24"/>
        </w:rPr>
        <w:t xml:space="preserve">by </w:t>
      </w:r>
      <w:r>
        <w:rPr>
          <w:rFonts w:ascii="Georgia" w:hAnsi="Georgia" w:cs="Georgia"/>
          <w:sz w:val="24"/>
          <w:szCs w:val="24"/>
        </w:rPr>
        <w:t>Saarim Qazi, Western Grammar School, NSW</w:t>
      </w:r>
    </w:p>
    <w:p w:rsidR="000A3C74" w:rsidRDefault="000A3C74" w:rsidP="00D24A6C">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My Enemy, </w:t>
      </w:r>
      <w:r w:rsidRPr="00310EF9">
        <w:rPr>
          <w:rFonts w:ascii="Georgia" w:hAnsi="Georgia" w:cs="Georgia"/>
          <w:sz w:val="24"/>
          <w:szCs w:val="24"/>
        </w:rPr>
        <w:t>by ANONYMOUS, Mount Eliza High School, VIC</w:t>
      </w:r>
    </w:p>
    <w:p w:rsidR="000A3C74" w:rsidRDefault="000A3C74" w:rsidP="00D24A6C">
      <w:pPr>
        <w:pStyle w:val="ListParagraph"/>
        <w:numPr>
          <w:ilvl w:val="0"/>
          <w:numId w:val="2"/>
        </w:numPr>
        <w:spacing w:after="0" w:line="360" w:lineRule="auto"/>
        <w:rPr>
          <w:rFonts w:ascii="Georgia" w:hAnsi="Georgia" w:cs="Georgia"/>
          <w:sz w:val="24"/>
          <w:szCs w:val="24"/>
        </w:rPr>
      </w:pPr>
      <w:r w:rsidRPr="00F02F6A">
        <w:rPr>
          <w:rFonts w:ascii="Georgia" w:hAnsi="Georgia" w:cs="Georgia"/>
          <w:b/>
          <w:bCs/>
          <w:i/>
          <w:iCs/>
          <w:sz w:val="24"/>
          <w:szCs w:val="24"/>
        </w:rPr>
        <w:t>- la lune, crains-la</w:t>
      </w:r>
      <w:r w:rsidRPr="00F02F6A">
        <w:rPr>
          <w:rFonts w:ascii="Georgia" w:hAnsi="Georgia" w:cs="Georgia"/>
          <w:sz w:val="24"/>
          <w:szCs w:val="24"/>
        </w:rPr>
        <w:t xml:space="preserve"> by Karunamuni Sanuli Karunaratne of Marist Regional College, TAS</w:t>
      </w:r>
    </w:p>
    <w:p w:rsidR="000A3C74" w:rsidRPr="00EC5DCE" w:rsidRDefault="000A3C74" w:rsidP="00D24A6C">
      <w:pPr>
        <w:pStyle w:val="ListParagraph"/>
        <w:numPr>
          <w:ilvl w:val="0"/>
          <w:numId w:val="2"/>
        </w:numPr>
        <w:spacing w:after="0" w:line="360" w:lineRule="auto"/>
        <w:rPr>
          <w:rFonts w:ascii="Georgia" w:hAnsi="Georgia" w:cs="Georgia"/>
          <w:sz w:val="24"/>
          <w:szCs w:val="24"/>
        </w:rPr>
      </w:pPr>
      <w:r>
        <w:rPr>
          <w:rFonts w:ascii="Georgia" w:hAnsi="Georgia" w:cs="Georgia"/>
          <w:b/>
          <w:bCs/>
          <w:i/>
          <w:iCs/>
          <w:sz w:val="24"/>
          <w:szCs w:val="24"/>
        </w:rPr>
        <w:t xml:space="preserve">Fear </w:t>
      </w:r>
      <w:r w:rsidRPr="00EC5DCE">
        <w:rPr>
          <w:rFonts w:ascii="Georgia" w:hAnsi="Georgia" w:cs="Georgia"/>
          <w:sz w:val="24"/>
          <w:szCs w:val="24"/>
        </w:rPr>
        <w:t>by Ellen Wei, Taroona High School, TAS</w:t>
      </w:r>
    </w:p>
    <w:sectPr w:rsidR="000A3C74" w:rsidRPr="00EC5DCE" w:rsidSect="00CD167D">
      <w:head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C74" w:rsidRDefault="000A3C74" w:rsidP="004006EA">
      <w:pPr>
        <w:spacing w:after="0" w:line="240" w:lineRule="auto"/>
      </w:pPr>
      <w:r>
        <w:separator/>
      </w:r>
    </w:p>
  </w:endnote>
  <w:endnote w:type="continuationSeparator" w:id="0">
    <w:p w:rsidR="000A3C74" w:rsidRDefault="000A3C74" w:rsidP="004006EA">
      <w:pPr>
        <w:spacing w:after="0" w:line="240" w:lineRule="auto"/>
      </w:pPr>
      <w:r>
        <w:continuationSeparator/>
      </w:r>
    </w:p>
  </w:endnote>
  <w:endnote w:type="continuationNotice" w:id="1">
    <w:p w:rsidR="000A3C74" w:rsidRDefault="000A3C7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Roboto"/>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C74" w:rsidRDefault="000A3C74" w:rsidP="004006EA">
      <w:pPr>
        <w:spacing w:after="0" w:line="240" w:lineRule="auto"/>
      </w:pPr>
      <w:r>
        <w:separator/>
      </w:r>
    </w:p>
  </w:footnote>
  <w:footnote w:type="continuationSeparator" w:id="0">
    <w:p w:rsidR="000A3C74" w:rsidRDefault="000A3C74" w:rsidP="004006EA">
      <w:pPr>
        <w:spacing w:after="0" w:line="240" w:lineRule="auto"/>
      </w:pPr>
      <w:r>
        <w:continuationSeparator/>
      </w:r>
    </w:p>
  </w:footnote>
  <w:footnote w:type="continuationNotice" w:id="1">
    <w:p w:rsidR="000A3C74" w:rsidRDefault="000A3C7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C74" w:rsidRDefault="000A3C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7E7A"/>
    <w:multiLevelType w:val="hybridMultilevel"/>
    <w:tmpl w:val="C9F2C9C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nsid w:val="400676E3"/>
    <w:multiLevelType w:val="hybridMultilevel"/>
    <w:tmpl w:val="A3C2F27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4942"/>
    <w:rsid w:val="000105E8"/>
    <w:rsid w:val="000114E5"/>
    <w:rsid w:val="0001525C"/>
    <w:rsid w:val="000170B1"/>
    <w:rsid w:val="000215EE"/>
    <w:rsid w:val="00021704"/>
    <w:rsid w:val="00024023"/>
    <w:rsid w:val="00025DD8"/>
    <w:rsid w:val="00030B8D"/>
    <w:rsid w:val="00032501"/>
    <w:rsid w:val="0003278C"/>
    <w:rsid w:val="0003375D"/>
    <w:rsid w:val="00037ADD"/>
    <w:rsid w:val="00037F8F"/>
    <w:rsid w:val="00040C1C"/>
    <w:rsid w:val="00042A57"/>
    <w:rsid w:val="0004302C"/>
    <w:rsid w:val="00047E34"/>
    <w:rsid w:val="000502B2"/>
    <w:rsid w:val="00052255"/>
    <w:rsid w:val="00054942"/>
    <w:rsid w:val="00055287"/>
    <w:rsid w:val="00056B5F"/>
    <w:rsid w:val="00056D04"/>
    <w:rsid w:val="00056E52"/>
    <w:rsid w:val="00057990"/>
    <w:rsid w:val="00060314"/>
    <w:rsid w:val="0006063E"/>
    <w:rsid w:val="00060B19"/>
    <w:rsid w:val="00060BCD"/>
    <w:rsid w:val="000620EC"/>
    <w:rsid w:val="00063BC9"/>
    <w:rsid w:val="0006522E"/>
    <w:rsid w:val="00065DA9"/>
    <w:rsid w:val="00067999"/>
    <w:rsid w:val="00071614"/>
    <w:rsid w:val="00072B51"/>
    <w:rsid w:val="00076868"/>
    <w:rsid w:val="000770A5"/>
    <w:rsid w:val="00077D95"/>
    <w:rsid w:val="00080631"/>
    <w:rsid w:val="00081304"/>
    <w:rsid w:val="000816BF"/>
    <w:rsid w:val="00083B1E"/>
    <w:rsid w:val="00083CA5"/>
    <w:rsid w:val="0008497A"/>
    <w:rsid w:val="00087AD7"/>
    <w:rsid w:val="00087E58"/>
    <w:rsid w:val="000A101B"/>
    <w:rsid w:val="000A3C74"/>
    <w:rsid w:val="000A4E46"/>
    <w:rsid w:val="000B286B"/>
    <w:rsid w:val="000B2C13"/>
    <w:rsid w:val="000B3CA7"/>
    <w:rsid w:val="000B5C09"/>
    <w:rsid w:val="000B7A86"/>
    <w:rsid w:val="000C0DA6"/>
    <w:rsid w:val="000C3BDB"/>
    <w:rsid w:val="000C5066"/>
    <w:rsid w:val="000C743C"/>
    <w:rsid w:val="000C7A0A"/>
    <w:rsid w:val="000D12A5"/>
    <w:rsid w:val="000D2115"/>
    <w:rsid w:val="000D47D2"/>
    <w:rsid w:val="000D7929"/>
    <w:rsid w:val="000E06BF"/>
    <w:rsid w:val="000E0E46"/>
    <w:rsid w:val="000E0F04"/>
    <w:rsid w:val="000E200D"/>
    <w:rsid w:val="000E34EC"/>
    <w:rsid w:val="000F0503"/>
    <w:rsid w:val="000F1BB7"/>
    <w:rsid w:val="000F1D7F"/>
    <w:rsid w:val="000F4F93"/>
    <w:rsid w:val="000F71FD"/>
    <w:rsid w:val="00101449"/>
    <w:rsid w:val="0010361E"/>
    <w:rsid w:val="00103DC0"/>
    <w:rsid w:val="00105490"/>
    <w:rsid w:val="00106456"/>
    <w:rsid w:val="00106DC9"/>
    <w:rsid w:val="001122BA"/>
    <w:rsid w:val="0011509D"/>
    <w:rsid w:val="00120B85"/>
    <w:rsid w:val="001224B5"/>
    <w:rsid w:val="001226CA"/>
    <w:rsid w:val="0012345C"/>
    <w:rsid w:val="00124074"/>
    <w:rsid w:val="00124868"/>
    <w:rsid w:val="00126B1F"/>
    <w:rsid w:val="0013027F"/>
    <w:rsid w:val="001333DC"/>
    <w:rsid w:val="00133D2A"/>
    <w:rsid w:val="00136085"/>
    <w:rsid w:val="001403CA"/>
    <w:rsid w:val="00140ADD"/>
    <w:rsid w:val="00146AC5"/>
    <w:rsid w:val="00150AB2"/>
    <w:rsid w:val="00150F50"/>
    <w:rsid w:val="00154500"/>
    <w:rsid w:val="00154AE4"/>
    <w:rsid w:val="00156359"/>
    <w:rsid w:val="00156A2D"/>
    <w:rsid w:val="00162992"/>
    <w:rsid w:val="00163AB5"/>
    <w:rsid w:val="00163E5F"/>
    <w:rsid w:val="0016407C"/>
    <w:rsid w:val="0016569D"/>
    <w:rsid w:val="00174615"/>
    <w:rsid w:val="00175FD8"/>
    <w:rsid w:val="001769FE"/>
    <w:rsid w:val="00180D45"/>
    <w:rsid w:val="00184EC3"/>
    <w:rsid w:val="00193569"/>
    <w:rsid w:val="00195D38"/>
    <w:rsid w:val="001A08FD"/>
    <w:rsid w:val="001A0AAD"/>
    <w:rsid w:val="001A19CE"/>
    <w:rsid w:val="001A22A9"/>
    <w:rsid w:val="001A2F50"/>
    <w:rsid w:val="001A4708"/>
    <w:rsid w:val="001A4E8F"/>
    <w:rsid w:val="001A5690"/>
    <w:rsid w:val="001A6E76"/>
    <w:rsid w:val="001B189A"/>
    <w:rsid w:val="001B6428"/>
    <w:rsid w:val="001C207A"/>
    <w:rsid w:val="001C2B4A"/>
    <w:rsid w:val="001C30D9"/>
    <w:rsid w:val="001C5C46"/>
    <w:rsid w:val="001D1A0F"/>
    <w:rsid w:val="001D2685"/>
    <w:rsid w:val="001D27DD"/>
    <w:rsid w:val="001D3DF0"/>
    <w:rsid w:val="001D4371"/>
    <w:rsid w:val="001D4373"/>
    <w:rsid w:val="001D4BC2"/>
    <w:rsid w:val="001D4C5E"/>
    <w:rsid w:val="001D756E"/>
    <w:rsid w:val="001E1C23"/>
    <w:rsid w:val="001E31BE"/>
    <w:rsid w:val="001F0FE8"/>
    <w:rsid w:val="001F2D56"/>
    <w:rsid w:val="001F2EBF"/>
    <w:rsid w:val="001F3250"/>
    <w:rsid w:val="001F3451"/>
    <w:rsid w:val="001F6691"/>
    <w:rsid w:val="001F7F63"/>
    <w:rsid w:val="00203C39"/>
    <w:rsid w:val="00203D2F"/>
    <w:rsid w:val="0020422E"/>
    <w:rsid w:val="00205D1C"/>
    <w:rsid w:val="00206BCB"/>
    <w:rsid w:val="00207310"/>
    <w:rsid w:val="002115A5"/>
    <w:rsid w:val="002143DE"/>
    <w:rsid w:val="0021527E"/>
    <w:rsid w:val="00215EA3"/>
    <w:rsid w:val="00216515"/>
    <w:rsid w:val="00216FB0"/>
    <w:rsid w:val="00217C2F"/>
    <w:rsid w:val="00221163"/>
    <w:rsid w:val="0023349E"/>
    <w:rsid w:val="00233907"/>
    <w:rsid w:val="00237B2F"/>
    <w:rsid w:val="00240EEA"/>
    <w:rsid w:val="00240F92"/>
    <w:rsid w:val="00242CA8"/>
    <w:rsid w:val="002437CC"/>
    <w:rsid w:val="002460CC"/>
    <w:rsid w:val="00246636"/>
    <w:rsid w:val="00250246"/>
    <w:rsid w:val="00250E95"/>
    <w:rsid w:val="00251A54"/>
    <w:rsid w:val="002538FC"/>
    <w:rsid w:val="00253E4D"/>
    <w:rsid w:val="00254C51"/>
    <w:rsid w:val="002572F7"/>
    <w:rsid w:val="00260EF4"/>
    <w:rsid w:val="00262A41"/>
    <w:rsid w:val="0026405D"/>
    <w:rsid w:val="00266B21"/>
    <w:rsid w:val="0027152E"/>
    <w:rsid w:val="0027360C"/>
    <w:rsid w:val="00274038"/>
    <w:rsid w:val="00274D21"/>
    <w:rsid w:val="00275A26"/>
    <w:rsid w:val="00282AF5"/>
    <w:rsid w:val="00283167"/>
    <w:rsid w:val="00284DDF"/>
    <w:rsid w:val="00286E34"/>
    <w:rsid w:val="00290AC4"/>
    <w:rsid w:val="00291405"/>
    <w:rsid w:val="00291682"/>
    <w:rsid w:val="0029769F"/>
    <w:rsid w:val="002A05F0"/>
    <w:rsid w:val="002A5B3A"/>
    <w:rsid w:val="002A6D9F"/>
    <w:rsid w:val="002B172A"/>
    <w:rsid w:val="002B2138"/>
    <w:rsid w:val="002B2E02"/>
    <w:rsid w:val="002B52F2"/>
    <w:rsid w:val="002B54B5"/>
    <w:rsid w:val="002C01D8"/>
    <w:rsid w:val="002C361D"/>
    <w:rsid w:val="002C51BF"/>
    <w:rsid w:val="002C6885"/>
    <w:rsid w:val="002C7B8D"/>
    <w:rsid w:val="002D3519"/>
    <w:rsid w:val="002D385A"/>
    <w:rsid w:val="002D63DB"/>
    <w:rsid w:val="002D680B"/>
    <w:rsid w:val="002E0AF4"/>
    <w:rsid w:val="002E156B"/>
    <w:rsid w:val="002E3318"/>
    <w:rsid w:val="002E355A"/>
    <w:rsid w:val="002E4390"/>
    <w:rsid w:val="002E4637"/>
    <w:rsid w:val="002E563B"/>
    <w:rsid w:val="002F0E54"/>
    <w:rsid w:val="002F4514"/>
    <w:rsid w:val="002F4A9E"/>
    <w:rsid w:val="002F52FD"/>
    <w:rsid w:val="002F6DFD"/>
    <w:rsid w:val="00300E3A"/>
    <w:rsid w:val="00300FC8"/>
    <w:rsid w:val="003017E4"/>
    <w:rsid w:val="0030180A"/>
    <w:rsid w:val="00303574"/>
    <w:rsid w:val="00304F90"/>
    <w:rsid w:val="00305C1F"/>
    <w:rsid w:val="0030768C"/>
    <w:rsid w:val="00310EF9"/>
    <w:rsid w:val="0031341A"/>
    <w:rsid w:val="003169A7"/>
    <w:rsid w:val="00321061"/>
    <w:rsid w:val="003215D9"/>
    <w:rsid w:val="00321E6A"/>
    <w:rsid w:val="0032379B"/>
    <w:rsid w:val="00323DBE"/>
    <w:rsid w:val="003246D8"/>
    <w:rsid w:val="0032549C"/>
    <w:rsid w:val="003307F6"/>
    <w:rsid w:val="00331234"/>
    <w:rsid w:val="0033271F"/>
    <w:rsid w:val="00332EFA"/>
    <w:rsid w:val="00333260"/>
    <w:rsid w:val="00333F52"/>
    <w:rsid w:val="003344EE"/>
    <w:rsid w:val="00334760"/>
    <w:rsid w:val="00335367"/>
    <w:rsid w:val="003354A3"/>
    <w:rsid w:val="00335E54"/>
    <w:rsid w:val="00344902"/>
    <w:rsid w:val="00344A3B"/>
    <w:rsid w:val="0034568C"/>
    <w:rsid w:val="003477CE"/>
    <w:rsid w:val="00347FC1"/>
    <w:rsid w:val="00350F89"/>
    <w:rsid w:val="0035186C"/>
    <w:rsid w:val="00351969"/>
    <w:rsid w:val="00352D82"/>
    <w:rsid w:val="00352E0D"/>
    <w:rsid w:val="00360A24"/>
    <w:rsid w:val="003622F6"/>
    <w:rsid w:val="00362490"/>
    <w:rsid w:val="003627CA"/>
    <w:rsid w:val="003633CC"/>
    <w:rsid w:val="0036439E"/>
    <w:rsid w:val="0036496C"/>
    <w:rsid w:val="00364A0E"/>
    <w:rsid w:val="00364C98"/>
    <w:rsid w:val="00366580"/>
    <w:rsid w:val="00367DAE"/>
    <w:rsid w:val="00370E08"/>
    <w:rsid w:val="00371087"/>
    <w:rsid w:val="0037171F"/>
    <w:rsid w:val="00371725"/>
    <w:rsid w:val="003737F2"/>
    <w:rsid w:val="0037490C"/>
    <w:rsid w:val="00376771"/>
    <w:rsid w:val="00376FE4"/>
    <w:rsid w:val="00377E1D"/>
    <w:rsid w:val="0038049A"/>
    <w:rsid w:val="00380598"/>
    <w:rsid w:val="0038133A"/>
    <w:rsid w:val="00385090"/>
    <w:rsid w:val="003850CD"/>
    <w:rsid w:val="00386B96"/>
    <w:rsid w:val="00390AA2"/>
    <w:rsid w:val="003915AB"/>
    <w:rsid w:val="00392073"/>
    <w:rsid w:val="0039265D"/>
    <w:rsid w:val="003939A8"/>
    <w:rsid w:val="003942A4"/>
    <w:rsid w:val="0039495F"/>
    <w:rsid w:val="00394D5E"/>
    <w:rsid w:val="00396710"/>
    <w:rsid w:val="00396D8C"/>
    <w:rsid w:val="00397D6B"/>
    <w:rsid w:val="003A4227"/>
    <w:rsid w:val="003A53F3"/>
    <w:rsid w:val="003A7468"/>
    <w:rsid w:val="003A7B3F"/>
    <w:rsid w:val="003B0F7F"/>
    <w:rsid w:val="003B193D"/>
    <w:rsid w:val="003B19C9"/>
    <w:rsid w:val="003B272C"/>
    <w:rsid w:val="003B44D0"/>
    <w:rsid w:val="003B75F1"/>
    <w:rsid w:val="003C1C48"/>
    <w:rsid w:val="003C429B"/>
    <w:rsid w:val="003D2DF9"/>
    <w:rsid w:val="003D3107"/>
    <w:rsid w:val="003D4719"/>
    <w:rsid w:val="003D4D6F"/>
    <w:rsid w:val="003F1A03"/>
    <w:rsid w:val="003F369A"/>
    <w:rsid w:val="003F388E"/>
    <w:rsid w:val="003F3D58"/>
    <w:rsid w:val="003F3DB7"/>
    <w:rsid w:val="003F5F11"/>
    <w:rsid w:val="004006BD"/>
    <w:rsid w:val="004006EA"/>
    <w:rsid w:val="00403D6C"/>
    <w:rsid w:val="00405E65"/>
    <w:rsid w:val="004061E8"/>
    <w:rsid w:val="0041741B"/>
    <w:rsid w:val="004232FF"/>
    <w:rsid w:val="004239B7"/>
    <w:rsid w:val="0042603B"/>
    <w:rsid w:val="00427163"/>
    <w:rsid w:val="00430532"/>
    <w:rsid w:val="00430DE8"/>
    <w:rsid w:val="0043241B"/>
    <w:rsid w:val="0043287B"/>
    <w:rsid w:val="00433F2C"/>
    <w:rsid w:val="00433FC8"/>
    <w:rsid w:val="004367B4"/>
    <w:rsid w:val="00440172"/>
    <w:rsid w:val="00441D5F"/>
    <w:rsid w:val="0044369B"/>
    <w:rsid w:val="0044438A"/>
    <w:rsid w:val="00444498"/>
    <w:rsid w:val="004444F8"/>
    <w:rsid w:val="00444601"/>
    <w:rsid w:val="00451D35"/>
    <w:rsid w:val="00453311"/>
    <w:rsid w:val="004533ED"/>
    <w:rsid w:val="0045453A"/>
    <w:rsid w:val="00455269"/>
    <w:rsid w:val="00457737"/>
    <w:rsid w:val="004578A0"/>
    <w:rsid w:val="00461123"/>
    <w:rsid w:val="00463BD4"/>
    <w:rsid w:val="00464DB5"/>
    <w:rsid w:val="00466755"/>
    <w:rsid w:val="00466A75"/>
    <w:rsid w:val="00473958"/>
    <w:rsid w:val="004756A8"/>
    <w:rsid w:val="00480743"/>
    <w:rsid w:val="004849DB"/>
    <w:rsid w:val="004856D7"/>
    <w:rsid w:val="00486579"/>
    <w:rsid w:val="004871C9"/>
    <w:rsid w:val="00491FB5"/>
    <w:rsid w:val="004A020E"/>
    <w:rsid w:val="004A057D"/>
    <w:rsid w:val="004A0FFC"/>
    <w:rsid w:val="004A309A"/>
    <w:rsid w:val="004A3329"/>
    <w:rsid w:val="004A7CDD"/>
    <w:rsid w:val="004B3903"/>
    <w:rsid w:val="004B3BB5"/>
    <w:rsid w:val="004B5594"/>
    <w:rsid w:val="004C028E"/>
    <w:rsid w:val="004C0336"/>
    <w:rsid w:val="004C43BE"/>
    <w:rsid w:val="004C4739"/>
    <w:rsid w:val="004C518B"/>
    <w:rsid w:val="004C676A"/>
    <w:rsid w:val="004C768B"/>
    <w:rsid w:val="004D1C01"/>
    <w:rsid w:val="004D4B27"/>
    <w:rsid w:val="004E0D1C"/>
    <w:rsid w:val="004E4089"/>
    <w:rsid w:val="004E41A8"/>
    <w:rsid w:val="004E4F27"/>
    <w:rsid w:val="004E71CF"/>
    <w:rsid w:val="004F1E40"/>
    <w:rsid w:val="004F4B7E"/>
    <w:rsid w:val="004F6BE6"/>
    <w:rsid w:val="004F6D55"/>
    <w:rsid w:val="004F72BD"/>
    <w:rsid w:val="0050142D"/>
    <w:rsid w:val="00502B47"/>
    <w:rsid w:val="0050459F"/>
    <w:rsid w:val="00504A93"/>
    <w:rsid w:val="00506317"/>
    <w:rsid w:val="00515D22"/>
    <w:rsid w:val="00517E1A"/>
    <w:rsid w:val="0052415D"/>
    <w:rsid w:val="00527D0F"/>
    <w:rsid w:val="00530099"/>
    <w:rsid w:val="00530AE2"/>
    <w:rsid w:val="00531824"/>
    <w:rsid w:val="00533CFA"/>
    <w:rsid w:val="0053424D"/>
    <w:rsid w:val="005425AF"/>
    <w:rsid w:val="00545F30"/>
    <w:rsid w:val="005467A6"/>
    <w:rsid w:val="0054692C"/>
    <w:rsid w:val="00546974"/>
    <w:rsid w:val="0055145D"/>
    <w:rsid w:val="005528CB"/>
    <w:rsid w:val="00555A5F"/>
    <w:rsid w:val="00560BE6"/>
    <w:rsid w:val="00561BD7"/>
    <w:rsid w:val="00567049"/>
    <w:rsid w:val="005679D6"/>
    <w:rsid w:val="0057009F"/>
    <w:rsid w:val="0057128E"/>
    <w:rsid w:val="00574758"/>
    <w:rsid w:val="005758F1"/>
    <w:rsid w:val="005775AB"/>
    <w:rsid w:val="005817AA"/>
    <w:rsid w:val="00581AA6"/>
    <w:rsid w:val="00585441"/>
    <w:rsid w:val="005859A1"/>
    <w:rsid w:val="00586C2B"/>
    <w:rsid w:val="00587084"/>
    <w:rsid w:val="00587B12"/>
    <w:rsid w:val="0059048C"/>
    <w:rsid w:val="00590CA9"/>
    <w:rsid w:val="005922F0"/>
    <w:rsid w:val="00592EE4"/>
    <w:rsid w:val="005945A5"/>
    <w:rsid w:val="00597829"/>
    <w:rsid w:val="005A15E4"/>
    <w:rsid w:val="005A57CE"/>
    <w:rsid w:val="005A6336"/>
    <w:rsid w:val="005B34F1"/>
    <w:rsid w:val="005B4117"/>
    <w:rsid w:val="005B5991"/>
    <w:rsid w:val="005B6231"/>
    <w:rsid w:val="005C19D8"/>
    <w:rsid w:val="005C2D1E"/>
    <w:rsid w:val="005C4535"/>
    <w:rsid w:val="005C50DB"/>
    <w:rsid w:val="005C53D9"/>
    <w:rsid w:val="005C5B81"/>
    <w:rsid w:val="005C71FA"/>
    <w:rsid w:val="005C7EE9"/>
    <w:rsid w:val="005D35C9"/>
    <w:rsid w:val="005D3AA9"/>
    <w:rsid w:val="005D6AA4"/>
    <w:rsid w:val="005E1186"/>
    <w:rsid w:val="005E2C02"/>
    <w:rsid w:val="005E333F"/>
    <w:rsid w:val="005E46FA"/>
    <w:rsid w:val="005E4D14"/>
    <w:rsid w:val="005E73FD"/>
    <w:rsid w:val="005E7B76"/>
    <w:rsid w:val="005F144B"/>
    <w:rsid w:val="005F1C7E"/>
    <w:rsid w:val="005F1E73"/>
    <w:rsid w:val="005F33A6"/>
    <w:rsid w:val="005F3549"/>
    <w:rsid w:val="005F3BBD"/>
    <w:rsid w:val="005F477D"/>
    <w:rsid w:val="005F4BE0"/>
    <w:rsid w:val="005F5468"/>
    <w:rsid w:val="005F630E"/>
    <w:rsid w:val="00600B65"/>
    <w:rsid w:val="00600E48"/>
    <w:rsid w:val="00602824"/>
    <w:rsid w:val="00606F51"/>
    <w:rsid w:val="006076D3"/>
    <w:rsid w:val="00610F7F"/>
    <w:rsid w:val="00611526"/>
    <w:rsid w:val="006125B3"/>
    <w:rsid w:val="00612B72"/>
    <w:rsid w:val="006167FD"/>
    <w:rsid w:val="006175C9"/>
    <w:rsid w:val="00621695"/>
    <w:rsid w:val="0062547C"/>
    <w:rsid w:val="006265E4"/>
    <w:rsid w:val="006320E0"/>
    <w:rsid w:val="006332F6"/>
    <w:rsid w:val="006364AD"/>
    <w:rsid w:val="006376C1"/>
    <w:rsid w:val="00637DFE"/>
    <w:rsid w:val="00641578"/>
    <w:rsid w:val="00643FF9"/>
    <w:rsid w:val="006473A1"/>
    <w:rsid w:val="00650F30"/>
    <w:rsid w:val="00651270"/>
    <w:rsid w:val="006522BD"/>
    <w:rsid w:val="00652ACA"/>
    <w:rsid w:val="006555E2"/>
    <w:rsid w:val="00656347"/>
    <w:rsid w:val="00656F99"/>
    <w:rsid w:val="00660954"/>
    <w:rsid w:val="00662248"/>
    <w:rsid w:val="0066338A"/>
    <w:rsid w:val="0066509C"/>
    <w:rsid w:val="00667DF9"/>
    <w:rsid w:val="00667EB6"/>
    <w:rsid w:val="00671060"/>
    <w:rsid w:val="00671B10"/>
    <w:rsid w:val="006725E9"/>
    <w:rsid w:val="00672C43"/>
    <w:rsid w:val="00673456"/>
    <w:rsid w:val="00676359"/>
    <w:rsid w:val="00677FC5"/>
    <w:rsid w:val="006805A6"/>
    <w:rsid w:val="00681C4C"/>
    <w:rsid w:val="00681FBF"/>
    <w:rsid w:val="00682E1E"/>
    <w:rsid w:val="006853A9"/>
    <w:rsid w:val="00686D0F"/>
    <w:rsid w:val="00686EBA"/>
    <w:rsid w:val="00690C7B"/>
    <w:rsid w:val="00691408"/>
    <w:rsid w:val="00693753"/>
    <w:rsid w:val="00693C41"/>
    <w:rsid w:val="00693D45"/>
    <w:rsid w:val="00696092"/>
    <w:rsid w:val="006962DE"/>
    <w:rsid w:val="00696EED"/>
    <w:rsid w:val="0069775F"/>
    <w:rsid w:val="006A03E9"/>
    <w:rsid w:val="006A1B27"/>
    <w:rsid w:val="006A2596"/>
    <w:rsid w:val="006A5865"/>
    <w:rsid w:val="006A6838"/>
    <w:rsid w:val="006A6BAD"/>
    <w:rsid w:val="006B0360"/>
    <w:rsid w:val="006B0665"/>
    <w:rsid w:val="006B419E"/>
    <w:rsid w:val="006B639A"/>
    <w:rsid w:val="006C112C"/>
    <w:rsid w:val="006C1EA5"/>
    <w:rsid w:val="006C26F8"/>
    <w:rsid w:val="006C34AD"/>
    <w:rsid w:val="006C3595"/>
    <w:rsid w:val="006C734A"/>
    <w:rsid w:val="006C7403"/>
    <w:rsid w:val="006D0615"/>
    <w:rsid w:val="006D2A91"/>
    <w:rsid w:val="006D5110"/>
    <w:rsid w:val="006E0869"/>
    <w:rsid w:val="006F46E0"/>
    <w:rsid w:val="006F5709"/>
    <w:rsid w:val="006F5F20"/>
    <w:rsid w:val="006F641D"/>
    <w:rsid w:val="0070645E"/>
    <w:rsid w:val="0071148A"/>
    <w:rsid w:val="007157FE"/>
    <w:rsid w:val="00716DFE"/>
    <w:rsid w:val="00717775"/>
    <w:rsid w:val="00720DAF"/>
    <w:rsid w:val="00721BB9"/>
    <w:rsid w:val="007317DC"/>
    <w:rsid w:val="00732040"/>
    <w:rsid w:val="00733533"/>
    <w:rsid w:val="007433AB"/>
    <w:rsid w:val="00744F6C"/>
    <w:rsid w:val="0074760B"/>
    <w:rsid w:val="00750C6A"/>
    <w:rsid w:val="0075214A"/>
    <w:rsid w:val="007526F7"/>
    <w:rsid w:val="00753E79"/>
    <w:rsid w:val="0075574F"/>
    <w:rsid w:val="00757520"/>
    <w:rsid w:val="0076242D"/>
    <w:rsid w:val="0076269B"/>
    <w:rsid w:val="00766A8E"/>
    <w:rsid w:val="00771E1B"/>
    <w:rsid w:val="00774250"/>
    <w:rsid w:val="00775A3F"/>
    <w:rsid w:val="007808C0"/>
    <w:rsid w:val="007818BA"/>
    <w:rsid w:val="007820D3"/>
    <w:rsid w:val="00782D4D"/>
    <w:rsid w:val="0078437F"/>
    <w:rsid w:val="00784D80"/>
    <w:rsid w:val="0078625B"/>
    <w:rsid w:val="00786CDF"/>
    <w:rsid w:val="00787518"/>
    <w:rsid w:val="00790578"/>
    <w:rsid w:val="00792B3D"/>
    <w:rsid w:val="00795DB1"/>
    <w:rsid w:val="0079750B"/>
    <w:rsid w:val="00797B27"/>
    <w:rsid w:val="007A261A"/>
    <w:rsid w:val="007A3A1A"/>
    <w:rsid w:val="007B0985"/>
    <w:rsid w:val="007B11D6"/>
    <w:rsid w:val="007B57A3"/>
    <w:rsid w:val="007B796B"/>
    <w:rsid w:val="007C20E2"/>
    <w:rsid w:val="007C4AE7"/>
    <w:rsid w:val="007C64A3"/>
    <w:rsid w:val="007D2867"/>
    <w:rsid w:val="007D34E0"/>
    <w:rsid w:val="007E465B"/>
    <w:rsid w:val="007E6955"/>
    <w:rsid w:val="007F1293"/>
    <w:rsid w:val="007F1B76"/>
    <w:rsid w:val="007F6773"/>
    <w:rsid w:val="007F6979"/>
    <w:rsid w:val="007F7725"/>
    <w:rsid w:val="00801E4D"/>
    <w:rsid w:val="008053E4"/>
    <w:rsid w:val="0080615D"/>
    <w:rsid w:val="00810397"/>
    <w:rsid w:val="0081283F"/>
    <w:rsid w:val="008144FE"/>
    <w:rsid w:val="00816796"/>
    <w:rsid w:val="00816862"/>
    <w:rsid w:val="00820D09"/>
    <w:rsid w:val="00823879"/>
    <w:rsid w:val="00832BA6"/>
    <w:rsid w:val="0083349F"/>
    <w:rsid w:val="0083466F"/>
    <w:rsid w:val="00836AE0"/>
    <w:rsid w:val="00840639"/>
    <w:rsid w:val="00840F37"/>
    <w:rsid w:val="00841E5B"/>
    <w:rsid w:val="008435AB"/>
    <w:rsid w:val="00847CFC"/>
    <w:rsid w:val="00852CB5"/>
    <w:rsid w:val="0085471F"/>
    <w:rsid w:val="0086060D"/>
    <w:rsid w:val="0086216B"/>
    <w:rsid w:val="0086397A"/>
    <w:rsid w:val="0086444E"/>
    <w:rsid w:val="00864D4C"/>
    <w:rsid w:val="0086581C"/>
    <w:rsid w:val="00870446"/>
    <w:rsid w:val="008722DE"/>
    <w:rsid w:val="0087316B"/>
    <w:rsid w:val="00874404"/>
    <w:rsid w:val="00875416"/>
    <w:rsid w:val="008773B1"/>
    <w:rsid w:val="00881318"/>
    <w:rsid w:val="00882AE9"/>
    <w:rsid w:val="00883165"/>
    <w:rsid w:val="00887257"/>
    <w:rsid w:val="008900DC"/>
    <w:rsid w:val="008905E2"/>
    <w:rsid w:val="00890EB2"/>
    <w:rsid w:val="00891DE6"/>
    <w:rsid w:val="00891E29"/>
    <w:rsid w:val="00892E74"/>
    <w:rsid w:val="00892EB7"/>
    <w:rsid w:val="00893D67"/>
    <w:rsid w:val="008941AB"/>
    <w:rsid w:val="00895ADD"/>
    <w:rsid w:val="008A089F"/>
    <w:rsid w:val="008A1DF0"/>
    <w:rsid w:val="008A231E"/>
    <w:rsid w:val="008A2713"/>
    <w:rsid w:val="008A3CA0"/>
    <w:rsid w:val="008A4E13"/>
    <w:rsid w:val="008A6607"/>
    <w:rsid w:val="008A7AC3"/>
    <w:rsid w:val="008C126B"/>
    <w:rsid w:val="008C636A"/>
    <w:rsid w:val="008D0816"/>
    <w:rsid w:val="008D6286"/>
    <w:rsid w:val="008E05BA"/>
    <w:rsid w:val="008E26F4"/>
    <w:rsid w:val="008E68FB"/>
    <w:rsid w:val="008E6B1B"/>
    <w:rsid w:val="008E7882"/>
    <w:rsid w:val="008F1DE5"/>
    <w:rsid w:val="008F20DF"/>
    <w:rsid w:val="008F3C11"/>
    <w:rsid w:val="008F5DA1"/>
    <w:rsid w:val="008F5E64"/>
    <w:rsid w:val="008F6CCC"/>
    <w:rsid w:val="009065A4"/>
    <w:rsid w:val="0091359A"/>
    <w:rsid w:val="00915441"/>
    <w:rsid w:val="00916A53"/>
    <w:rsid w:val="0092028F"/>
    <w:rsid w:val="00922296"/>
    <w:rsid w:val="009223DD"/>
    <w:rsid w:val="009228E6"/>
    <w:rsid w:val="0092744A"/>
    <w:rsid w:val="009349BF"/>
    <w:rsid w:val="00937574"/>
    <w:rsid w:val="00937953"/>
    <w:rsid w:val="00940B04"/>
    <w:rsid w:val="00942E5E"/>
    <w:rsid w:val="009445E8"/>
    <w:rsid w:val="00945700"/>
    <w:rsid w:val="00947755"/>
    <w:rsid w:val="00950DA6"/>
    <w:rsid w:val="00951470"/>
    <w:rsid w:val="0095183A"/>
    <w:rsid w:val="00952974"/>
    <w:rsid w:val="009570D0"/>
    <w:rsid w:val="009573F5"/>
    <w:rsid w:val="00957DAF"/>
    <w:rsid w:val="009628C6"/>
    <w:rsid w:val="00962C44"/>
    <w:rsid w:val="009630A3"/>
    <w:rsid w:val="00963A18"/>
    <w:rsid w:val="00963CA8"/>
    <w:rsid w:val="00963E1F"/>
    <w:rsid w:val="00964A68"/>
    <w:rsid w:val="00972E70"/>
    <w:rsid w:val="0098314E"/>
    <w:rsid w:val="0098398B"/>
    <w:rsid w:val="00984E92"/>
    <w:rsid w:val="009861F2"/>
    <w:rsid w:val="00990987"/>
    <w:rsid w:val="009912B5"/>
    <w:rsid w:val="0099281B"/>
    <w:rsid w:val="0099292E"/>
    <w:rsid w:val="0099357A"/>
    <w:rsid w:val="00993992"/>
    <w:rsid w:val="0099677C"/>
    <w:rsid w:val="00996865"/>
    <w:rsid w:val="00996A93"/>
    <w:rsid w:val="00996D33"/>
    <w:rsid w:val="00997293"/>
    <w:rsid w:val="009A01B4"/>
    <w:rsid w:val="009A2A73"/>
    <w:rsid w:val="009A3A5A"/>
    <w:rsid w:val="009A3BBE"/>
    <w:rsid w:val="009A40BB"/>
    <w:rsid w:val="009B0493"/>
    <w:rsid w:val="009B5841"/>
    <w:rsid w:val="009B7FF1"/>
    <w:rsid w:val="009C069D"/>
    <w:rsid w:val="009C15C9"/>
    <w:rsid w:val="009C1AB1"/>
    <w:rsid w:val="009C3A06"/>
    <w:rsid w:val="009C49E3"/>
    <w:rsid w:val="009C500A"/>
    <w:rsid w:val="009C64CB"/>
    <w:rsid w:val="009C6E50"/>
    <w:rsid w:val="009D0734"/>
    <w:rsid w:val="009D323E"/>
    <w:rsid w:val="009D46EA"/>
    <w:rsid w:val="009D6372"/>
    <w:rsid w:val="009E09EE"/>
    <w:rsid w:val="009E0F8B"/>
    <w:rsid w:val="009E2E63"/>
    <w:rsid w:val="009E355A"/>
    <w:rsid w:val="009E56E8"/>
    <w:rsid w:val="009E7123"/>
    <w:rsid w:val="009F045C"/>
    <w:rsid w:val="009F1ED8"/>
    <w:rsid w:val="009F3960"/>
    <w:rsid w:val="009F5CC4"/>
    <w:rsid w:val="009F6BB5"/>
    <w:rsid w:val="00A019C8"/>
    <w:rsid w:val="00A0351C"/>
    <w:rsid w:val="00A05CA1"/>
    <w:rsid w:val="00A07F02"/>
    <w:rsid w:val="00A136D5"/>
    <w:rsid w:val="00A15207"/>
    <w:rsid w:val="00A1768F"/>
    <w:rsid w:val="00A17977"/>
    <w:rsid w:val="00A20BD7"/>
    <w:rsid w:val="00A21D74"/>
    <w:rsid w:val="00A23087"/>
    <w:rsid w:val="00A27D3A"/>
    <w:rsid w:val="00A27E61"/>
    <w:rsid w:val="00A313A6"/>
    <w:rsid w:val="00A3303D"/>
    <w:rsid w:val="00A33702"/>
    <w:rsid w:val="00A344C5"/>
    <w:rsid w:val="00A35A88"/>
    <w:rsid w:val="00A37D06"/>
    <w:rsid w:val="00A40155"/>
    <w:rsid w:val="00A424E1"/>
    <w:rsid w:val="00A426CD"/>
    <w:rsid w:val="00A43A19"/>
    <w:rsid w:val="00A50ED1"/>
    <w:rsid w:val="00A52BD5"/>
    <w:rsid w:val="00A531F7"/>
    <w:rsid w:val="00A541F9"/>
    <w:rsid w:val="00A54A04"/>
    <w:rsid w:val="00A5601E"/>
    <w:rsid w:val="00A62BF6"/>
    <w:rsid w:val="00A677E9"/>
    <w:rsid w:val="00A71E13"/>
    <w:rsid w:val="00A7233B"/>
    <w:rsid w:val="00A7346F"/>
    <w:rsid w:val="00A747FA"/>
    <w:rsid w:val="00A75611"/>
    <w:rsid w:val="00A76246"/>
    <w:rsid w:val="00A8221A"/>
    <w:rsid w:val="00A837B1"/>
    <w:rsid w:val="00A85A82"/>
    <w:rsid w:val="00A90196"/>
    <w:rsid w:val="00A90298"/>
    <w:rsid w:val="00A902BE"/>
    <w:rsid w:val="00A90636"/>
    <w:rsid w:val="00A92E13"/>
    <w:rsid w:val="00A95BFC"/>
    <w:rsid w:val="00A95E6A"/>
    <w:rsid w:val="00AA0B09"/>
    <w:rsid w:val="00AA0B3C"/>
    <w:rsid w:val="00AA105B"/>
    <w:rsid w:val="00AA1816"/>
    <w:rsid w:val="00AA1E0F"/>
    <w:rsid w:val="00AA67D9"/>
    <w:rsid w:val="00AB07CF"/>
    <w:rsid w:val="00AB235B"/>
    <w:rsid w:val="00AB4315"/>
    <w:rsid w:val="00AB570E"/>
    <w:rsid w:val="00AB5EC7"/>
    <w:rsid w:val="00AB7195"/>
    <w:rsid w:val="00AB78FF"/>
    <w:rsid w:val="00AC1BFC"/>
    <w:rsid w:val="00AC3D1F"/>
    <w:rsid w:val="00AC7A27"/>
    <w:rsid w:val="00AD03A1"/>
    <w:rsid w:val="00AD3837"/>
    <w:rsid w:val="00AE11ED"/>
    <w:rsid w:val="00AE497A"/>
    <w:rsid w:val="00AE49FE"/>
    <w:rsid w:val="00AE5433"/>
    <w:rsid w:val="00AE5D83"/>
    <w:rsid w:val="00AF0429"/>
    <w:rsid w:val="00AF178A"/>
    <w:rsid w:val="00AF4AA5"/>
    <w:rsid w:val="00AF5843"/>
    <w:rsid w:val="00AF589A"/>
    <w:rsid w:val="00AF6A67"/>
    <w:rsid w:val="00B013E1"/>
    <w:rsid w:val="00B04371"/>
    <w:rsid w:val="00B04780"/>
    <w:rsid w:val="00B0513E"/>
    <w:rsid w:val="00B058C1"/>
    <w:rsid w:val="00B134EC"/>
    <w:rsid w:val="00B14C62"/>
    <w:rsid w:val="00B14C6B"/>
    <w:rsid w:val="00B15A30"/>
    <w:rsid w:val="00B21C5B"/>
    <w:rsid w:val="00B26A5C"/>
    <w:rsid w:val="00B270BB"/>
    <w:rsid w:val="00B305AC"/>
    <w:rsid w:val="00B32BBB"/>
    <w:rsid w:val="00B363BF"/>
    <w:rsid w:val="00B37064"/>
    <w:rsid w:val="00B4302F"/>
    <w:rsid w:val="00B439E6"/>
    <w:rsid w:val="00B4566E"/>
    <w:rsid w:val="00B45B17"/>
    <w:rsid w:val="00B45DD1"/>
    <w:rsid w:val="00B47482"/>
    <w:rsid w:val="00B50F58"/>
    <w:rsid w:val="00B51C65"/>
    <w:rsid w:val="00B5234F"/>
    <w:rsid w:val="00B52EAE"/>
    <w:rsid w:val="00B544C1"/>
    <w:rsid w:val="00B54C6B"/>
    <w:rsid w:val="00B61D19"/>
    <w:rsid w:val="00B62D06"/>
    <w:rsid w:val="00B636DE"/>
    <w:rsid w:val="00B648E0"/>
    <w:rsid w:val="00B67235"/>
    <w:rsid w:val="00B70BC3"/>
    <w:rsid w:val="00B72AD1"/>
    <w:rsid w:val="00B74B23"/>
    <w:rsid w:val="00B756A2"/>
    <w:rsid w:val="00B75A1B"/>
    <w:rsid w:val="00B80184"/>
    <w:rsid w:val="00B843D3"/>
    <w:rsid w:val="00B85370"/>
    <w:rsid w:val="00B9072A"/>
    <w:rsid w:val="00B92B5E"/>
    <w:rsid w:val="00B953CD"/>
    <w:rsid w:val="00B971B9"/>
    <w:rsid w:val="00B97CC0"/>
    <w:rsid w:val="00BA061C"/>
    <w:rsid w:val="00BA3838"/>
    <w:rsid w:val="00BA39E9"/>
    <w:rsid w:val="00BA3D15"/>
    <w:rsid w:val="00BA479A"/>
    <w:rsid w:val="00BA613F"/>
    <w:rsid w:val="00BA6EE7"/>
    <w:rsid w:val="00BB230B"/>
    <w:rsid w:val="00BC0103"/>
    <w:rsid w:val="00BC6EE1"/>
    <w:rsid w:val="00BC7F2E"/>
    <w:rsid w:val="00BD00C8"/>
    <w:rsid w:val="00BD0820"/>
    <w:rsid w:val="00BE631F"/>
    <w:rsid w:val="00BE7BC2"/>
    <w:rsid w:val="00BE7D6A"/>
    <w:rsid w:val="00BF0BCD"/>
    <w:rsid w:val="00BF3B66"/>
    <w:rsid w:val="00BF5602"/>
    <w:rsid w:val="00BF5E5B"/>
    <w:rsid w:val="00BF6518"/>
    <w:rsid w:val="00C00CEF"/>
    <w:rsid w:val="00C0561C"/>
    <w:rsid w:val="00C06001"/>
    <w:rsid w:val="00C06461"/>
    <w:rsid w:val="00C07B3D"/>
    <w:rsid w:val="00C15877"/>
    <w:rsid w:val="00C15D32"/>
    <w:rsid w:val="00C31E8D"/>
    <w:rsid w:val="00C323C4"/>
    <w:rsid w:val="00C3294A"/>
    <w:rsid w:val="00C3495C"/>
    <w:rsid w:val="00C34F39"/>
    <w:rsid w:val="00C364A3"/>
    <w:rsid w:val="00C36D4B"/>
    <w:rsid w:val="00C40250"/>
    <w:rsid w:val="00C4030D"/>
    <w:rsid w:val="00C41955"/>
    <w:rsid w:val="00C41B35"/>
    <w:rsid w:val="00C42461"/>
    <w:rsid w:val="00C43432"/>
    <w:rsid w:val="00C467E5"/>
    <w:rsid w:val="00C46DEA"/>
    <w:rsid w:val="00C47773"/>
    <w:rsid w:val="00C56CD4"/>
    <w:rsid w:val="00C571ED"/>
    <w:rsid w:val="00C57295"/>
    <w:rsid w:val="00C60921"/>
    <w:rsid w:val="00C6164C"/>
    <w:rsid w:val="00C63174"/>
    <w:rsid w:val="00C63A35"/>
    <w:rsid w:val="00C63E0A"/>
    <w:rsid w:val="00C64510"/>
    <w:rsid w:val="00C66512"/>
    <w:rsid w:val="00C66636"/>
    <w:rsid w:val="00C708FA"/>
    <w:rsid w:val="00C730E5"/>
    <w:rsid w:val="00C77E39"/>
    <w:rsid w:val="00C81B13"/>
    <w:rsid w:val="00C8247C"/>
    <w:rsid w:val="00C83576"/>
    <w:rsid w:val="00C85A8D"/>
    <w:rsid w:val="00C92FE1"/>
    <w:rsid w:val="00C94FA9"/>
    <w:rsid w:val="00C96BF3"/>
    <w:rsid w:val="00C97161"/>
    <w:rsid w:val="00CA072C"/>
    <w:rsid w:val="00CA1039"/>
    <w:rsid w:val="00CA1B2D"/>
    <w:rsid w:val="00CA2BD7"/>
    <w:rsid w:val="00CA4709"/>
    <w:rsid w:val="00CA6E3E"/>
    <w:rsid w:val="00CB0273"/>
    <w:rsid w:val="00CB04B1"/>
    <w:rsid w:val="00CB24D3"/>
    <w:rsid w:val="00CB3278"/>
    <w:rsid w:val="00CB63D0"/>
    <w:rsid w:val="00CB66BE"/>
    <w:rsid w:val="00CB7ADA"/>
    <w:rsid w:val="00CC0037"/>
    <w:rsid w:val="00CC0A3C"/>
    <w:rsid w:val="00CC11B4"/>
    <w:rsid w:val="00CC277E"/>
    <w:rsid w:val="00CC7046"/>
    <w:rsid w:val="00CC7732"/>
    <w:rsid w:val="00CD07D7"/>
    <w:rsid w:val="00CD0C0E"/>
    <w:rsid w:val="00CD0DDD"/>
    <w:rsid w:val="00CD167D"/>
    <w:rsid w:val="00CD5151"/>
    <w:rsid w:val="00CD729C"/>
    <w:rsid w:val="00CE1CA6"/>
    <w:rsid w:val="00CE4B47"/>
    <w:rsid w:val="00CE5E62"/>
    <w:rsid w:val="00CF0B4D"/>
    <w:rsid w:val="00CF3DF4"/>
    <w:rsid w:val="00CF5EEE"/>
    <w:rsid w:val="00CF76CA"/>
    <w:rsid w:val="00D02354"/>
    <w:rsid w:val="00D03600"/>
    <w:rsid w:val="00D03B59"/>
    <w:rsid w:val="00D040C6"/>
    <w:rsid w:val="00D04974"/>
    <w:rsid w:val="00D058B5"/>
    <w:rsid w:val="00D05C45"/>
    <w:rsid w:val="00D109D9"/>
    <w:rsid w:val="00D14337"/>
    <w:rsid w:val="00D145C7"/>
    <w:rsid w:val="00D15879"/>
    <w:rsid w:val="00D21D97"/>
    <w:rsid w:val="00D23448"/>
    <w:rsid w:val="00D234FC"/>
    <w:rsid w:val="00D24154"/>
    <w:rsid w:val="00D24919"/>
    <w:rsid w:val="00D24A6C"/>
    <w:rsid w:val="00D27448"/>
    <w:rsid w:val="00D3028F"/>
    <w:rsid w:val="00D32D97"/>
    <w:rsid w:val="00D32FAB"/>
    <w:rsid w:val="00D342EA"/>
    <w:rsid w:val="00D345C9"/>
    <w:rsid w:val="00D41A8D"/>
    <w:rsid w:val="00D4249D"/>
    <w:rsid w:val="00D42E03"/>
    <w:rsid w:val="00D43293"/>
    <w:rsid w:val="00D446DC"/>
    <w:rsid w:val="00D44DB5"/>
    <w:rsid w:val="00D50702"/>
    <w:rsid w:val="00D52710"/>
    <w:rsid w:val="00D52FDC"/>
    <w:rsid w:val="00D56115"/>
    <w:rsid w:val="00D562C3"/>
    <w:rsid w:val="00D5769C"/>
    <w:rsid w:val="00D57FEF"/>
    <w:rsid w:val="00D60BA0"/>
    <w:rsid w:val="00D60D64"/>
    <w:rsid w:val="00D62867"/>
    <w:rsid w:val="00D63577"/>
    <w:rsid w:val="00D67769"/>
    <w:rsid w:val="00D71B96"/>
    <w:rsid w:val="00D72269"/>
    <w:rsid w:val="00D76463"/>
    <w:rsid w:val="00D81A87"/>
    <w:rsid w:val="00D81F74"/>
    <w:rsid w:val="00D83A48"/>
    <w:rsid w:val="00D85A33"/>
    <w:rsid w:val="00D8709E"/>
    <w:rsid w:val="00D9121C"/>
    <w:rsid w:val="00DA092E"/>
    <w:rsid w:val="00DA477B"/>
    <w:rsid w:val="00DA478A"/>
    <w:rsid w:val="00DA5E45"/>
    <w:rsid w:val="00DB0235"/>
    <w:rsid w:val="00DB049E"/>
    <w:rsid w:val="00DB57C3"/>
    <w:rsid w:val="00DB68E8"/>
    <w:rsid w:val="00DC0636"/>
    <w:rsid w:val="00DC08B4"/>
    <w:rsid w:val="00DC2D74"/>
    <w:rsid w:val="00DC319E"/>
    <w:rsid w:val="00DC74E2"/>
    <w:rsid w:val="00DD0D9B"/>
    <w:rsid w:val="00DD2CE1"/>
    <w:rsid w:val="00DD35C5"/>
    <w:rsid w:val="00DD7148"/>
    <w:rsid w:val="00DD7FE9"/>
    <w:rsid w:val="00DE1A3E"/>
    <w:rsid w:val="00DE3903"/>
    <w:rsid w:val="00DF06F2"/>
    <w:rsid w:val="00DF079C"/>
    <w:rsid w:val="00DF1B88"/>
    <w:rsid w:val="00DF44A5"/>
    <w:rsid w:val="00DF6548"/>
    <w:rsid w:val="00DF6DA3"/>
    <w:rsid w:val="00DF77B6"/>
    <w:rsid w:val="00E002E0"/>
    <w:rsid w:val="00E006C8"/>
    <w:rsid w:val="00E0203D"/>
    <w:rsid w:val="00E060A1"/>
    <w:rsid w:val="00E06166"/>
    <w:rsid w:val="00E06B39"/>
    <w:rsid w:val="00E100E6"/>
    <w:rsid w:val="00E10357"/>
    <w:rsid w:val="00E12171"/>
    <w:rsid w:val="00E1335A"/>
    <w:rsid w:val="00E13997"/>
    <w:rsid w:val="00E156F1"/>
    <w:rsid w:val="00E22BAF"/>
    <w:rsid w:val="00E23B3C"/>
    <w:rsid w:val="00E24280"/>
    <w:rsid w:val="00E367EA"/>
    <w:rsid w:val="00E42060"/>
    <w:rsid w:val="00E429CE"/>
    <w:rsid w:val="00E433A0"/>
    <w:rsid w:val="00E43DFB"/>
    <w:rsid w:val="00E47253"/>
    <w:rsid w:val="00E50D20"/>
    <w:rsid w:val="00E5213A"/>
    <w:rsid w:val="00E55B42"/>
    <w:rsid w:val="00E6011E"/>
    <w:rsid w:val="00E60F24"/>
    <w:rsid w:val="00E61BEC"/>
    <w:rsid w:val="00E61E85"/>
    <w:rsid w:val="00E62621"/>
    <w:rsid w:val="00E633E8"/>
    <w:rsid w:val="00E70983"/>
    <w:rsid w:val="00E716AF"/>
    <w:rsid w:val="00E77927"/>
    <w:rsid w:val="00E830B2"/>
    <w:rsid w:val="00E834C9"/>
    <w:rsid w:val="00E90C08"/>
    <w:rsid w:val="00E91130"/>
    <w:rsid w:val="00E9128D"/>
    <w:rsid w:val="00E92F4F"/>
    <w:rsid w:val="00E94CE9"/>
    <w:rsid w:val="00E959D5"/>
    <w:rsid w:val="00E95A02"/>
    <w:rsid w:val="00E97982"/>
    <w:rsid w:val="00EA08EC"/>
    <w:rsid w:val="00EA2D6C"/>
    <w:rsid w:val="00EA3D26"/>
    <w:rsid w:val="00EA7711"/>
    <w:rsid w:val="00EB038E"/>
    <w:rsid w:val="00EB069C"/>
    <w:rsid w:val="00EB5EEA"/>
    <w:rsid w:val="00EB695E"/>
    <w:rsid w:val="00EC125B"/>
    <w:rsid w:val="00EC1FEA"/>
    <w:rsid w:val="00EC5DCE"/>
    <w:rsid w:val="00EC64F4"/>
    <w:rsid w:val="00EC796C"/>
    <w:rsid w:val="00ED154D"/>
    <w:rsid w:val="00ED1D5C"/>
    <w:rsid w:val="00ED459E"/>
    <w:rsid w:val="00ED61D0"/>
    <w:rsid w:val="00EE010A"/>
    <w:rsid w:val="00EE2B34"/>
    <w:rsid w:val="00EE4F64"/>
    <w:rsid w:val="00EE4F85"/>
    <w:rsid w:val="00EE5B58"/>
    <w:rsid w:val="00EF2A7C"/>
    <w:rsid w:val="00EF2F81"/>
    <w:rsid w:val="00EF389B"/>
    <w:rsid w:val="00EF47B7"/>
    <w:rsid w:val="00EF590B"/>
    <w:rsid w:val="00EF7D0C"/>
    <w:rsid w:val="00F01EB9"/>
    <w:rsid w:val="00F02F6A"/>
    <w:rsid w:val="00F03205"/>
    <w:rsid w:val="00F0396B"/>
    <w:rsid w:val="00F05A40"/>
    <w:rsid w:val="00F104EE"/>
    <w:rsid w:val="00F11044"/>
    <w:rsid w:val="00F11B90"/>
    <w:rsid w:val="00F132E2"/>
    <w:rsid w:val="00F143AC"/>
    <w:rsid w:val="00F227C7"/>
    <w:rsid w:val="00F22D3E"/>
    <w:rsid w:val="00F22E7E"/>
    <w:rsid w:val="00F230B4"/>
    <w:rsid w:val="00F244A2"/>
    <w:rsid w:val="00F27B59"/>
    <w:rsid w:val="00F27C11"/>
    <w:rsid w:val="00F32F84"/>
    <w:rsid w:val="00F37180"/>
    <w:rsid w:val="00F41C7B"/>
    <w:rsid w:val="00F41F36"/>
    <w:rsid w:val="00F43440"/>
    <w:rsid w:val="00F451D7"/>
    <w:rsid w:val="00F45900"/>
    <w:rsid w:val="00F477B4"/>
    <w:rsid w:val="00F5135C"/>
    <w:rsid w:val="00F52640"/>
    <w:rsid w:val="00F528F7"/>
    <w:rsid w:val="00F53166"/>
    <w:rsid w:val="00F53258"/>
    <w:rsid w:val="00F56EA7"/>
    <w:rsid w:val="00F5799A"/>
    <w:rsid w:val="00F62308"/>
    <w:rsid w:val="00F64BC7"/>
    <w:rsid w:val="00F677D3"/>
    <w:rsid w:val="00F70341"/>
    <w:rsid w:val="00F71BF0"/>
    <w:rsid w:val="00F71FA6"/>
    <w:rsid w:val="00F72070"/>
    <w:rsid w:val="00F73D39"/>
    <w:rsid w:val="00F747C1"/>
    <w:rsid w:val="00F75D6A"/>
    <w:rsid w:val="00F7769F"/>
    <w:rsid w:val="00F7788B"/>
    <w:rsid w:val="00F84B40"/>
    <w:rsid w:val="00F853DD"/>
    <w:rsid w:val="00F938B3"/>
    <w:rsid w:val="00F95CE2"/>
    <w:rsid w:val="00F96CE5"/>
    <w:rsid w:val="00F97739"/>
    <w:rsid w:val="00FA1005"/>
    <w:rsid w:val="00FA24CE"/>
    <w:rsid w:val="00FA7B46"/>
    <w:rsid w:val="00FB2C76"/>
    <w:rsid w:val="00FB3757"/>
    <w:rsid w:val="00FB460D"/>
    <w:rsid w:val="00FB4BAC"/>
    <w:rsid w:val="00FB78D1"/>
    <w:rsid w:val="00FC0273"/>
    <w:rsid w:val="00FC13B2"/>
    <w:rsid w:val="00FD02DE"/>
    <w:rsid w:val="00FD3C3D"/>
    <w:rsid w:val="00FD52B5"/>
    <w:rsid w:val="00FD5F5B"/>
    <w:rsid w:val="00FD70EA"/>
    <w:rsid w:val="00FD7961"/>
    <w:rsid w:val="00FE0639"/>
    <w:rsid w:val="00FE46F8"/>
    <w:rsid w:val="00FE57D8"/>
    <w:rsid w:val="00FF246C"/>
    <w:rsid w:val="00FF4840"/>
    <w:rsid w:val="00FF5EC0"/>
    <w:rsid w:val="00FF7B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6E0"/>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DD2C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DD2CE1"/>
    <w:rPr>
      <w:b/>
      <w:bCs/>
    </w:rPr>
  </w:style>
  <w:style w:type="character" w:styleId="Hyperlink">
    <w:name w:val="Hyperlink"/>
    <w:basedOn w:val="DefaultParagraphFont"/>
    <w:uiPriority w:val="99"/>
    <w:rsid w:val="00DD2CE1"/>
    <w:rPr>
      <w:color w:val="0000FF"/>
      <w:u w:val="single"/>
    </w:rPr>
  </w:style>
  <w:style w:type="character" w:customStyle="1" w:styleId="im">
    <w:name w:val="im"/>
    <w:basedOn w:val="DefaultParagraphFont"/>
    <w:uiPriority w:val="99"/>
    <w:rsid w:val="00957DAF"/>
  </w:style>
  <w:style w:type="paragraph" w:styleId="Header">
    <w:name w:val="header"/>
    <w:basedOn w:val="Normal"/>
    <w:link w:val="HeaderChar"/>
    <w:uiPriority w:val="99"/>
    <w:rsid w:val="004006E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006EA"/>
  </w:style>
  <w:style w:type="paragraph" w:styleId="Footer">
    <w:name w:val="footer"/>
    <w:basedOn w:val="Normal"/>
    <w:link w:val="FooterChar"/>
    <w:uiPriority w:val="99"/>
    <w:rsid w:val="004006E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006EA"/>
  </w:style>
  <w:style w:type="paragraph" w:styleId="ListParagraph">
    <w:name w:val="List Paragraph"/>
    <w:basedOn w:val="Normal"/>
    <w:uiPriority w:val="99"/>
    <w:qFormat/>
    <w:rsid w:val="00D57FEF"/>
    <w:pPr>
      <w:ind w:left="720"/>
    </w:pPr>
  </w:style>
  <w:style w:type="character" w:customStyle="1" w:styleId="il">
    <w:name w:val="il"/>
    <w:basedOn w:val="DefaultParagraphFont"/>
    <w:uiPriority w:val="99"/>
    <w:rsid w:val="0071148A"/>
  </w:style>
  <w:style w:type="character" w:customStyle="1" w:styleId="UnresolvedMention">
    <w:name w:val="Unresolved Mention"/>
    <w:basedOn w:val="DefaultParagraphFont"/>
    <w:uiPriority w:val="99"/>
    <w:semiHidden/>
    <w:rsid w:val="00FD7961"/>
    <w:rPr>
      <w:color w:val="auto"/>
      <w:shd w:val="clear" w:color="auto" w:fill="auto"/>
    </w:rPr>
  </w:style>
</w:styles>
</file>

<file path=word/webSettings.xml><?xml version="1.0" encoding="utf-8"?>
<w:webSettings xmlns:r="http://schemas.openxmlformats.org/officeDocument/2006/relationships" xmlns:w="http://schemas.openxmlformats.org/wordprocessingml/2006/main">
  <w:divs>
    <w:div w:id="1344359856">
      <w:marLeft w:val="0"/>
      <w:marRight w:val="0"/>
      <w:marTop w:val="0"/>
      <w:marBottom w:val="0"/>
      <w:divBdr>
        <w:top w:val="none" w:sz="0" w:space="0" w:color="auto"/>
        <w:left w:val="none" w:sz="0" w:space="0" w:color="auto"/>
        <w:bottom w:val="none" w:sz="0" w:space="0" w:color="auto"/>
        <w:right w:val="none" w:sz="0" w:space="0" w:color="auto"/>
      </w:divBdr>
    </w:div>
    <w:div w:id="1344359858">
      <w:marLeft w:val="0"/>
      <w:marRight w:val="0"/>
      <w:marTop w:val="0"/>
      <w:marBottom w:val="0"/>
      <w:divBdr>
        <w:top w:val="none" w:sz="0" w:space="0" w:color="auto"/>
        <w:left w:val="none" w:sz="0" w:space="0" w:color="auto"/>
        <w:bottom w:val="none" w:sz="0" w:space="0" w:color="auto"/>
        <w:right w:val="none" w:sz="0" w:space="0" w:color="auto"/>
      </w:divBdr>
    </w:div>
    <w:div w:id="1344359859">
      <w:marLeft w:val="0"/>
      <w:marRight w:val="0"/>
      <w:marTop w:val="0"/>
      <w:marBottom w:val="0"/>
      <w:divBdr>
        <w:top w:val="none" w:sz="0" w:space="0" w:color="auto"/>
        <w:left w:val="none" w:sz="0" w:space="0" w:color="auto"/>
        <w:bottom w:val="none" w:sz="0" w:space="0" w:color="auto"/>
        <w:right w:val="none" w:sz="0" w:space="0" w:color="auto"/>
      </w:divBdr>
    </w:div>
    <w:div w:id="1344359860">
      <w:marLeft w:val="0"/>
      <w:marRight w:val="0"/>
      <w:marTop w:val="0"/>
      <w:marBottom w:val="0"/>
      <w:divBdr>
        <w:top w:val="none" w:sz="0" w:space="0" w:color="auto"/>
        <w:left w:val="none" w:sz="0" w:space="0" w:color="auto"/>
        <w:bottom w:val="none" w:sz="0" w:space="0" w:color="auto"/>
        <w:right w:val="none" w:sz="0" w:space="0" w:color="auto"/>
      </w:divBdr>
    </w:div>
    <w:div w:id="1344359861">
      <w:marLeft w:val="0"/>
      <w:marRight w:val="0"/>
      <w:marTop w:val="0"/>
      <w:marBottom w:val="0"/>
      <w:divBdr>
        <w:top w:val="none" w:sz="0" w:space="0" w:color="auto"/>
        <w:left w:val="none" w:sz="0" w:space="0" w:color="auto"/>
        <w:bottom w:val="none" w:sz="0" w:space="0" w:color="auto"/>
        <w:right w:val="none" w:sz="0" w:space="0" w:color="auto"/>
      </w:divBdr>
    </w:div>
    <w:div w:id="1344359862">
      <w:marLeft w:val="0"/>
      <w:marRight w:val="0"/>
      <w:marTop w:val="0"/>
      <w:marBottom w:val="0"/>
      <w:divBdr>
        <w:top w:val="none" w:sz="0" w:space="0" w:color="auto"/>
        <w:left w:val="none" w:sz="0" w:space="0" w:color="auto"/>
        <w:bottom w:val="none" w:sz="0" w:space="0" w:color="auto"/>
        <w:right w:val="none" w:sz="0" w:space="0" w:color="auto"/>
      </w:divBdr>
    </w:div>
    <w:div w:id="1344359863">
      <w:marLeft w:val="0"/>
      <w:marRight w:val="0"/>
      <w:marTop w:val="0"/>
      <w:marBottom w:val="0"/>
      <w:divBdr>
        <w:top w:val="none" w:sz="0" w:space="0" w:color="auto"/>
        <w:left w:val="none" w:sz="0" w:space="0" w:color="auto"/>
        <w:bottom w:val="none" w:sz="0" w:space="0" w:color="auto"/>
        <w:right w:val="none" w:sz="0" w:space="0" w:color="auto"/>
      </w:divBdr>
    </w:div>
    <w:div w:id="1344359864">
      <w:marLeft w:val="0"/>
      <w:marRight w:val="0"/>
      <w:marTop w:val="0"/>
      <w:marBottom w:val="0"/>
      <w:divBdr>
        <w:top w:val="none" w:sz="0" w:space="0" w:color="auto"/>
        <w:left w:val="none" w:sz="0" w:space="0" w:color="auto"/>
        <w:bottom w:val="none" w:sz="0" w:space="0" w:color="auto"/>
        <w:right w:val="none" w:sz="0" w:space="0" w:color="auto"/>
      </w:divBdr>
    </w:div>
    <w:div w:id="1344359865">
      <w:marLeft w:val="0"/>
      <w:marRight w:val="0"/>
      <w:marTop w:val="0"/>
      <w:marBottom w:val="0"/>
      <w:divBdr>
        <w:top w:val="none" w:sz="0" w:space="0" w:color="auto"/>
        <w:left w:val="none" w:sz="0" w:space="0" w:color="auto"/>
        <w:bottom w:val="none" w:sz="0" w:space="0" w:color="auto"/>
        <w:right w:val="none" w:sz="0" w:space="0" w:color="auto"/>
      </w:divBdr>
      <w:divsChild>
        <w:div w:id="1344359857">
          <w:marLeft w:val="0"/>
          <w:marRight w:val="0"/>
          <w:marTop w:val="0"/>
          <w:marBottom w:val="0"/>
          <w:divBdr>
            <w:top w:val="none" w:sz="0" w:space="0" w:color="auto"/>
            <w:left w:val="none" w:sz="0" w:space="0" w:color="auto"/>
            <w:bottom w:val="none" w:sz="0" w:space="0" w:color="auto"/>
            <w:right w:val="none" w:sz="0" w:space="0" w:color="auto"/>
          </w:divBdr>
        </w:div>
      </w:divsChild>
    </w:div>
    <w:div w:id="1344359866">
      <w:marLeft w:val="0"/>
      <w:marRight w:val="0"/>
      <w:marTop w:val="0"/>
      <w:marBottom w:val="0"/>
      <w:divBdr>
        <w:top w:val="none" w:sz="0" w:space="0" w:color="auto"/>
        <w:left w:val="none" w:sz="0" w:space="0" w:color="auto"/>
        <w:bottom w:val="none" w:sz="0" w:space="0" w:color="auto"/>
        <w:right w:val="none" w:sz="0" w:space="0" w:color="auto"/>
      </w:divBdr>
    </w:div>
    <w:div w:id="1344359867">
      <w:marLeft w:val="0"/>
      <w:marRight w:val="0"/>
      <w:marTop w:val="0"/>
      <w:marBottom w:val="0"/>
      <w:divBdr>
        <w:top w:val="none" w:sz="0" w:space="0" w:color="auto"/>
        <w:left w:val="none" w:sz="0" w:space="0" w:color="auto"/>
        <w:bottom w:val="none" w:sz="0" w:space="0" w:color="auto"/>
        <w:right w:val="none" w:sz="0" w:space="0" w:color="auto"/>
      </w:divBdr>
    </w:div>
    <w:div w:id="1344359868">
      <w:marLeft w:val="0"/>
      <w:marRight w:val="0"/>
      <w:marTop w:val="0"/>
      <w:marBottom w:val="0"/>
      <w:divBdr>
        <w:top w:val="none" w:sz="0" w:space="0" w:color="auto"/>
        <w:left w:val="none" w:sz="0" w:space="0" w:color="auto"/>
        <w:bottom w:val="none" w:sz="0" w:space="0" w:color="auto"/>
        <w:right w:val="none" w:sz="0" w:space="0" w:color="auto"/>
      </w:divBdr>
    </w:div>
    <w:div w:id="1344359869">
      <w:marLeft w:val="0"/>
      <w:marRight w:val="0"/>
      <w:marTop w:val="0"/>
      <w:marBottom w:val="0"/>
      <w:divBdr>
        <w:top w:val="none" w:sz="0" w:space="0" w:color="auto"/>
        <w:left w:val="none" w:sz="0" w:space="0" w:color="auto"/>
        <w:bottom w:val="none" w:sz="0" w:space="0" w:color="auto"/>
        <w:right w:val="none" w:sz="0" w:space="0" w:color="auto"/>
      </w:divBdr>
    </w:div>
    <w:div w:id="1344359870">
      <w:marLeft w:val="0"/>
      <w:marRight w:val="0"/>
      <w:marTop w:val="0"/>
      <w:marBottom w:val="0"/>
      <w:divBdr>
        <w:top w:val="none" w:sz="0" w:space="0" w:color="auto"/>
        <w:left w:val="none" w:sz="0" w:space="0" w:color="auto"/>
        <w:bottom w:val="none" w:sz="0" w:space="0" w:color="auto"/>
        <w:right w:val="none" w:sz="0" w:space="0" w:color="auto"/>
      </w:divBdr>
    </w:div>
    <w:div w:id="1344359871">
      <w:marLeft w:val="0"/>
      <w:marRight w:val="0"/>
      <w:marTop w:val="0"/>
      <w:marBottom w:val="0"/>
      <w:divBdr>
        <w:top w:val="none" w:sz="0" w:space="0" w:color="auto"/>
        <w:left w:val="none" w:sz="0" w:space="0" w:color="auto"/>
        <w:bottom w:val="none" w:sz="0" w:space="0" w:color="auto"/>
        <w:right w:val="none" w:sz="0" w:space="0" w:color="auto"/>
      </w:divBdr>
    </w:div>
    <w:div w:id="1344359872">
      <w:marLeft w:val="0"/>
      <w:marRight w:val="0"/>
      <w:marTop w:val="0"/>
      <w:marBottom w:val="0"/>
      <w:divBdr>
        <w:top w:val="none" w:sz="0" w:space="0" w:color="auto"/>
        <w:left w:val="none" w:sz="0" w:space="0" w:color="auto"/>
        <w:bottom w:val="none" w:sz="0" w:space="0" w:color="auto"/>
        <w:right w:val="none" w:sz="0" w:space="0" w:color="auto"/>
      </w:divBdr>
    </w:div>
    <w:div w:id="1344359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TotalTime>
  <Pages>9</Pages>
  <Words>1255</Words>
  <Characters>7154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Judge's Report - Term 4, 2022</dc:title>
  <dc:subject/>
  <dc:creator>Rebecca Fraser</dc:creator>
  <cp:keywords/>
  <dc:description/>
  <cp:lastModifiedBy>Joe Novella</cp:lastModifiedBy>
  <cp:revision>2</cp:revision>
  <dcterms:created xsi:type="dcterms:W3CDTF">2023-01-26T01:09:00Z</dcterms:created>
  <dcterms:modified xsi:type="dcterms:W3CDTF">2023-01-26T01:10:00Z</dcterms:modified>
</cp:coreProperties>
</file>