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AA4" w:rsidRPr="002B2138" w:rsidRDefault="00A67AA4" w:rsidP="00F244A2">
      <w:pPr>
        <w:spacing w:after="0" w:line="360" w:lineRule="auto"/>
        <w:jc w:val="center"/>
        <w:rPr>
          <w:rFonts w:ascii="Georgia" w:hAnsi="Georgia" w:cs="Georgia"/>
          <w:b/>
          <w:bCs/>
          <w:sz w:val="28"/>
          <w:szCs w:val="28"/>
        </w:rPr>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0;width:141.75pt;height:133.5pt;z-index:251657728;visibility:visible;mso-wrap-distance-top:3.6pt;mso-wrap-distance-bottom:3.6pt" stroked="f">
            <v:textbox>
              <w:txbxContent>
                <w:p w:rsidR="00A67AA4" w:rsidRDefault="00A67AA4" w:rsidP="00EE2B34">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ShapeDescription automatically generated" style="width:123.75pt;height:123.75pt;visibility:visible">
                        <v:imagedata r:id="rId7" o:title=""/>
                      </v:shape>
                    </w:pict>
                  </w:r>
                </w:p>
              </w:txbxContent>
            </v:textbox>
            <w10:wrap type="square"/>
          </v:shape>
        </w:pict>
      </w:r>
      <w:r w:rsidRPr="002B2138">
        <w:rPr>
          <w:rFonts w:ascii="Georgia" w:hAnsi="Georgia" w:cs="Georgia"/>
          <w:b/>
          <w:bCs/>
          <w:sz w:val="28"/>
          <w:szCs w:val="28"/>
        </w:rPr>
        <w:t xml:space="preserve">Judge's Report - Term </w:t>
      </w:r>
      <w:r>
        <w:rPr>
          <w:rFonts w:ascii="Georgia" w:hAnsi="Georgia" w:cs="Georgia"/>
          <w:b/>
          <w:bCs/>
          <w:sz w:val="28"/>
          <w:szCs w:val="28"/>
        </w:rPr>
        <w:t>2</w:t>
      </w:r>
      <w:r w:rsidRPr="002B2138">
        <w:rPr>
          <w:rFonts w:ascii="Georgia" w:hAnsi="Georgia" w:cs="Georgia"/>
          <w:b/>
          <w:bCs/>
          <w:sz w:val="28"/>
          <w:szCs w:val="28"/>
        </w:rPr>
        <w:t>, 202</w:t>
      </w:r>
      <w:r>
        <w:rPr>
          <w:rFonts w:ascii="Georgia" w:hAnsi="Georgia" w:cs="Georgia"/>
          <w:b/>
          <w:bCs/>
          <w:sz w:val="28"/>
          <w:szCs w:val="28"/>
        </w:rPr>
        <w:t>2</w:t>
      </w:r>
    </w:p>
    <w:p w:rsidR="00A67AA4" w:rsidRPr="002B2138" w:rsidRDefault="00A67AA4" w:rsidP="00F244A2">
      <w:pPr>
        <w:pBdr>
          <w:bottom w:val="single" w:sz="4" w:space="1" w:color="auto"/>
        </w:pBdr>
        <w:spacing w:after="0" w:line="360" w:lineRule="auto"/>
        <w:jc w:val="center"/>
        <w:rPr>
          <w:rFonts w:ascii="Georgia" w:hAnsi="Georgia" w:cs="Georgia"/>
          <w:b/>
          <w:bCs/>
          <w:sz w:val="28"/>
          <w:szCs w:val="28"/>
        </w:rPr>
      </w:pPr>
      <w:r w:rsidRPr="002B2138">
        <w:rPr>
          <w:rFonts w:ascii="Georgia" w:hAnsi="Georgia" w:cs="Georgia"/>
          <w:b/>
          <w:bCs/>
          <w:sz w:val="28"/>
          <w:szCs w:val="28"/>
        </w:rPr>
        <w:t xml:space="preserve">Theme: </w:t>
      </w:r>
      <w:r>
        <w:rPr>
          <w:rFonts w:ascii="Georgia" w:hAnsi="Georgia" w:cs="Georgia"/>
          <w:b/>
          <w:bCs/>
          <w:sz w:val="28"/>
          <w:szCs w:val="28"/>
        </w:rPr>
        <w:t>Ghost</w:t>
      </w:r>
    </w:p>
    <w:p w:rsidR="00A67AA4" w:rsidRPr="00F244A2" w:rsidRDefault="00A67AA4" w:rsidP="00F244A2">
      <w:pPr>
        <w:spacing w:after="0" w:line="360" w:lineRule="auto"/>
        <w:rPr>
          <w:rFonts w:ascii="Georgia" w:hAnsi="Georgia" w:cs="Georgia"/>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 xml:space="preserve">Before we kick off the commendations for Term 2’s competition, we’d like to extend our heartfelt thanks to our newest sponsor </w:t>
      </w:r>
      <w:r w:rsidRPr="0034568C">
        <w:rPr>
          <w:rFonts w:ascii="Georgia" w:hAnsi="Georgia" w:cs="Georgia"/>
          <w:b/>
          <w:bCs/>
          <w:i/>
          <w:iCs/>
          <w:sz w:val="24"/>
          <w:szCs w:val="24"/>
        </w:rPr>
        <w:t>Ventra IP and Domain Hosting</w:t>
      </w:r>
      <w:r>
        <w:rPr>
          <w:rFonts w:ascii="Georgia" w:hAnsi="Georgia" w:cs="Georgia"/>
          <w:sz w:val="24"/>
          <w:szCs w:val="24"/>
        </w:rPr>
        <w:t>, who have donated an amazing package to our ever-growing prize pool. Welcome to Little Stories, Big Ideas, Ventra IP, we greatly appreciate your generous support of Australia’s talented young writers!</w:t>
      </w:r>
    </w:p>
    <w:p w:rsidR="00A67AA4" w:rsidRPr="00332EFA" w:rsidRDefault="00A67AA4" w:rsidP="00F244A2">
      <w:pPr>
        <w:spacing w:after="0" w:line="360" w:lineRule="auto"/>
        <w:rPr>
          <w:rFonts w:ascii="Georgia" w:hAnsi="Georgia" w:cs="Georgia"/>
          <w:sz w:val="12"/>
          <w:szCs w:val="12"/>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 xml:space="preserve">Speaking of talent, as we’ve come to expect from Generation Next, there was no short supply in Term 2! The theme of GHOST summoned a supernatural response, both in creativity and competence, with a record 260 entries haunting our inbox from every state and territory. </w:t>
      </w:r>
    </w:p>
    <w:p w:rsidR="00A67AA4" w:rsidRPr="00332EFA" w:rsidRDefault="00A67AA4" w:rsidP="00F244A2">
      <w:pPr>
        <w:spacing w:after="0" w:line="360" w:lineRule="auto"/>
        <w:rPr>
          <w:rFonts w:ascii="Georgia" w:hAnsi="Georgia" w:cs="Georgia"/>
          <w:sz w:val="12"/>
          <w:szCs w:val="12"/>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 xml:space="preserve">From ectoplasm to existentialism and cemeteries to cyber space, students made the most of their 100 words, delivering micro stories that rattled their chains in our hearts and minds long after reading. While some entrants chose to forge their words around the more traditional interpretation of the theme: gothic tropes, haunted houses, paranormal entities, the afterlife…and the delicious thrill of a good scare, others leant in to more abstract forms, exploring the metaphorical ghosts that haunt our contemporary age. </w:t>
      </w:r>
    </w:p>
    <w:p w:rsidR="00A67AA4" w:rsidRDefault="00A67AA4" w:rsidP="00F244A2">
      <w:pPr>
        <w:spacing w:after="0" w:line="360" w:lineRule="auto"/>
        <w:rPr>
          <w:rFonts w:ascii="Georgia" w:hAnsi="Georgia" w:cs="Georgia"/>
          <w:sz w:val="24"/>
          <w:szCs w:val="24"/>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As always, we applaud and appreciate the time and effort of all our entrants. We respect their words and creative expression, and celebrate their imaginative and impactful responses. Judging such diverse works makes for a happy challenge!</w:t>
      </w:r>
    </w:p>
    <w:p w:rsidR="00A67AA4" w:rsidRDefault="00A67AA4" w:rsidP="00F244A2">
      <w:pPr>
        <w:spacing w:after="0" w:line="360" w:lineRule="auto"/>
        <w:rPr>
          <w:rFonts w:ascii="Georgia" w:hAnsi="Georgia" w:cs="Georgia"/>
          <w:sz w:val="24"/>
          <w:szCs w:val="24"/>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 xml:space="preserve">Without further a-boo (see what we did there?) the following winners, place getters, and honourably mentioned students represent the scope of talent the young writers of Australia currently exhibit. </w:t>
      </w:r>
    </w:p>
    <w:p w:rsidR="00A67AA4" w:rsidRDefault="00A67AA4" w:rsidP="00F244A2">
      <w:pPr>
        <w:spacing w:after="0" w:line="360" w:lineRule="auto"/>
        <w:rPr>
          <w:rFonts w:ascii="Georgia" w:hAnsi="Georgia" w:cs="Georgia"/>
          <w:sz w:val="24"/>
          <w:szCs w:val="24"/>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There are no shadowy corners for these upcoming literary stars…</w:t>
      </w:r>
    </w:p>
    <w:p w:rsidR="00A67AA4" w:rsidRDefault="00A67AA4" w:rsidP="00F244A2">
      <w:pPr>
        <w:spacing w:after="0" w:line="360" w:lineRule="auto"/>
        <w:rPr>
          <w:rFonts w:ascii="Georgia" w:hAnsi="Georgia" w:cs="Georgia"/>
          <w:sz w:val="24"/>
          <w:szCs w:val="24"/>
        </w:rPr>
      </w:pPr>
    </w:p>
    <w:p w:rsidR="00A67AA4" w:rsidRPr="00EF389B" w:rsidRDefault="00A67AA4" w:rsidP="00F244A2">
      <w:pPr>
        <w:spacing w:after="0" w:line="360" w:lineRule="auto"/>
        <w:rPr>
          <w:rFonts w:ascii="Georgia" w:hAnsi="Georgia" w:cs="Georgia"/>
          <w:sz w:val="8"/>
          <w:szCs w:val="8"/>
        </w:rPr>
      </w:pPr>
    </w:p>
    <w:p w:rsidR="00A67AA4" w:rsidRPr="005F33A6" w:rsidRDefault="00A67AA4" w:rsidP="00F244A2">
      <w:pPr>
        <w:spacing w:after="0" w:line="360" w:lineRule="auto"/>
        <w:rPr>
          <w:rFonts w:ascii="Georgia" w:hAnsi="Georgia" w:cs="Georgia"/>
          <w:sz w:val="6"/>
          <w:szCs w:val="6"/>
        </w:rPr>
      </w:pPr>
    </w:p>
    <w:p w:rsidR="00A67AA4" w:rsidRDefault="00A67AA4" w:rsidP="00AB5EC7">
      <w:pPr>
        <w:shd w:val="clear" w:color="auto" w:fill="D9D9D9"/>
        <w:spacing w:after="0" w:line="360" w:lineRule="auto"/>
        <w:rPr>
          <w:rFonts w:ascii="Georgia" w:hAnsi="Georgia" w:cs="Georgia"/>
          <w:sz w:val="24"/>
          <w:szCs w:val="24"/>
        </w:rPr>
      </w:pPr>
      <w:r>
        <w:rPr>
          <w:noProof/>
          <w:lang w:eastAsia="en-AU"/>
        </w:rPr>
        <w:pict>
          <v:shape id="_x0000_s1027" type="#_x0000_t202" style="position:absolute;margin-left:0;margin-top:.15pt;width:309.25pt;height:170.7pt;z-index:251658752;visibility:visible" stroked="f">
            <v:textbox>
              <w:txbxContent>
                <w:p w:rsidR="00A67AA4" w:rsidRDefault="00A67AA4">
                  <w:r>
                    <w:rPr>
                      <w:noProof/>
                      <w:lang w:eastAsia="en-AU"/>
                    </w:rPr>
                    <w:pict>
                      <v:shape id="Picture 3" o:spid="_x0000_i1028" type="#_x0000_t75" alt="TextDescription automatically generated" style="width:4in;height:162pt;visibility:visible">
                        <v:imagedata r:id="rId8" o:title=""/>
                      </v:shape>
                    </w:pict>
                  </w:r>
                </w:p>
              </w:txbxContent>
            </v:textbox>
            <w10:wrap type="square"/>
          </v:shape>
        </w:pict>
      </w:r>
      <w:r>
        <w:rPr>
          <w:rFonts w:ascii="Georgia" w:hAnsi="Georgia" w:cs="Georgia"/>
          <w:sz w:val="24"/>
          <w:szCs w:val="24"/>
        </w:rPr>
        <w:t xml:space="preserve">The theme for Term 3 </w:t>
      </w:r>
      <w:r w:rsidRPr="00FF5EC0">
        <w:rPr>
          <w:rFonts w:ascii="Georgia" w:hAnsi="Georgia" w:cs="Georgia"/>
          <w:b/>
          <w:bCs/>
          <w:sz w:val="24"/>
          <w:szCs w:val="24"/>
        </w:rPr>
        <w:t>BODY</w:t>
      </w:r>
      <w:r>
        <w:rPr>
          <w:rFonts w:ascii="Georgia" w:hAnsi="Georgia" w:cs="Georgia"/>
          <w:sz w:val="24"/>
          <w:szCs w:val="24"/>
        </w:rPr>
        <w:t xml:space="preserve"> has now opened for entries. A timely and topical word, we feel, and one we know Australia’s talented young writers will each apply their unique lens to.</w:t>
      </w:r>
    </w:p>
    <w:p w:rsidR="00A67AA4" w:rsidRDefault="00A67AA4" w:rsidP="00AB5EC7">
      <w:pPr>
        <w:shd w:val="clear" w:color="auto" w:fill="D9D9D9"/>
        <w:spacing w:after="0" w:line="360" w:lineRule="auto"/>
        <w:rPr>
          <w:rFonts w:ascii="Georgia" w:hAnsi="Georgia" w:cs="Georgia"/>
          <w:sz w:val="24"/>
          <w:szCs w:val="24"/>
        </w:rPr>
      </w:pPr>
      <w:r>
        <w:rPr>
          <w:rFonts w:ascii="Georgia" w:hAnsi="Georgia" w:cs="Georgia"/>
          <w:sz w:val="24"/>
          <w:szCs w:val="24"/>
        </w:rPr>
        <w:t>Please spread the word to your students, membership base, children, social networks, and anyone you think would be interested in submitting their work for the chance to win terrific prizes while flexing their creative muscle. We’d love to read their entries!</w:t>
      </w:r>
    </w:p>
    <w:p w:rsidR="00A67AA4" w:rsidRDefault="00A67AA4" w:rsidP="00F244A2">
      <w:pPr>
        <w:spacing w:after="0" w:line="360" w:lineRule="auto"/>
        <w:rPr>
          <w:rFonts w:ascii="Georgia" w:hAnsi="Georgia" w:cs="Georgia"/>
          <w:sz w:val="24"/>
          <w:szCs w:val="24"/>
        </w:rPr>
      </w:pPr>
    </w:p>
    <w:p w:rsidR="00A67AA4" w:rsidRDefault="00A67AA4" w:rsidP="00F244A2">
      <w:pPr>
        <w:spacing w:after="0" w:line="360" w:lineRule="auto"/>
        <w:rPr>
          <w:rFonts w:ascii="Georgia" w:hAnsi="Georgia" w:cs="Georgia"/>
          <w:sz w:val="24"/>
          <w:szCs w:val="24"/>
        </w:rPr>
      </w:pPr>
      <w:r>
        <w:rPr>
          <w:rFonts w:ascii="Georgia" w:hAnsi="Georgia" w:cs="Georgia"/>
          <w:sz w:val="24"/>
          <w:szCs w:val="24"/>
        </w:rPr>
        <w:t>Thanks for your ongoing support,</w:t>
      </w:r>
    </w:p>
    <w:p w:rsidR="00A67AA4" w:rsidRDefault="00A67AA4" w:rsidP="00F244A2">
      <w:pPr>
        <w:spacing w:after="0" w:line="360" w:lineRule="auto"/>
        <w:rPr>
          <w:rFonts w:ascii="Georgia" w:hAnsi="Georgia" w:cs="Georgia"/>
          <w:sz w:val="24"/>
          <w:szCs w:val="24"/>
        </w:rPr>
      </w:pPr>
    </w:p>
    <w:p w:rsidR="00A67AA4" w:rsidRDefault="00A67AA4" w:rsidP="00F244A2">
      <w:pPr>
        <w:spacing w:after="0" w:line="360" w:lineRule="auto"/>
        <w:rPr>
          <w:rFonts w:ascii="Georgia" w:hAnsi="Georgia" w:cs="Georgia"/>
          <w:sz w:val="24"/>
          <w:szCs w:val="24"/>
        </w:rPr>
      </w:pPr>
      <w:r>
        <w:rPr>
          <w:noProof/>
          <w:lang w:eastAsia="en-AU"/>
        </w:rPr>
        <w:pict>
          <v:shape id="_x0000_s1028" type="#_x0000_t202" style="position:absolute;margin-left:259.5pt;margin-top:-15.4pt;width:180.5pt;height:139.55pt;z-index:251656704;visibility:visible;mso-wrap-distance-top:3.6pt;mso-wrap-distance-bottom:3.6pt" stroked="f">
            <v:textbox style="mso-fit-shape-to-text:t">
              <w:txbxContent>
                <w:p w:rsidR="00A67AA4" w:rsidRDefault="00A67AA4" w:rsidP="00FE46F8"/>
              </w:txbxContent>
            </v:textbox>
            <w10:wrap type="square"/>
          </v:shape>
        </w:pict>
      </w:r>
      <w:r>
        <w:rPr>
          <w:rFonts w:ascii="Georgia" w:hAnsi="Georgia" w:cs="Georgia"/>
          <w:sz w:val="24"/>
          <w:szCs w:val="24"/>
        </w:rPr>
        <w:t>Joe and Rebecca</w:t>
      </w:r>
    </w:p>
    <w:p w:rsidR="00A67AA4" w:rsidRDefault="00A67AA4">
      <w:pPr>
        <w:rPr>
          <w:rFonts w:ascii="Georgia" w:hAnsi="Georgia" w:cs="Georgia"/>
          <w:sz w:val="24"/>
          <w:szCs w:val="24"/>
        </w:rPr>
      </w:pPr>
      <w:r>
        <w:rPr>
          <w:rFonts w:ascii="Georgia" w:hAnsi="Georgia" w:cs="Georgia"/>
          <w:sz w:val="24"/>
          <w:szCs w:val="24"/>
        </w:rPr>
        <w:br w:type="page"/>
      </w:r>
    </w:p>
    <w:p w:rsidR="00A67AA4" w:rsidRPr="00C15D32" w:rsidRDefault="00A67AA4" w:rsidP="004F1E40">
      <w:pPr>
        <w:pBdr>
          <w:bottom w:val="single" w:sz="4" w:space="1" w:color="auto"/>
        </w:pBdr>
        <w:spacing w:after="0" w:line="360" w:lineRule="auto"/>
        <w:rPr>
          <w:rFonts w:ascii="Georgia" w:hAnsi="Georgia" w:cs="Georgia"/>
          <w:b/>
          <w:bCs/>
          <w:color w:val="4472C4"/>
          <w:sz w:val="24"/>
          <w:szCs w:val="24"/>
        </w:rPr>
      </w:pPr>
      <w:r w:rsidRPr="00C15D32">
        <w:rPr>
          <w:rFonts w:ascii="Georgia" w:hAnsi="Georgia" w:cs="Georgia"/>
          <w:b/>
          <w:bCs/>
          <w:color w:val="4472C4"/>
          <w:sz w:val="24"/>
          <w:szCs w:val="24"/>
        </w:rPr>
        <w:t>Year 10 -12 Winners</w:t>
      </w:r>
    </w:p>
    <w:p w:rsidR="00A67AA4" w:rsidRPr="00B363BF" w:rsidRDefault="00A67AA4" w:rsidP="00F244A2">
      <w:pPr>
        <w:spacing w:after="0" w:line="360" w:lineRule="auto"/>
        <w:rPr>
          <w:rFonts w:ascii="Georgia" w:hAnsi="Georgia" w:cs="Georgia"/>
          <w:b/>
          <w:bCs/>
          <w:sz w:val="24"/>
          <w:szCs w:val="24"/>
        </w:rPr>
      </w:pPr>
    </w:p>
    <w:p w:rsidR="00A67AA4" w:rsidRDefault="00A67AA4" w:rsidP="00F132E2">
      <w:pPr>
        <w:spacing w:after="0" w:line="360" w:lineRule="auto"/>
        <w:rPr>
          <w:rFonts w:ascii="Georgia" w:hAnsi="Georgia" w:cs="Georgia"/>
          <w:b/>
          <w:bCs/>
          <w:color w:val="FF0000"/>
          <w:sz w:val="24"/>
          <w:szCs w:val="24"/>
        </w:rPr>
      </w:pPr>
      <w:r>
        <w:rPr>
          <w:rFonts w:ascii="Georgia" w:hAnsi="Georgia" w:cs="Georgia"/>
          <w:b/>
          <w:bCs/>
          <w:color w:val="FF0000"/>
          <w:sz w:val="24"/>
          <w:szCs w:val="24"/>
        </w:rPr>
        <w:t xml:space="preserve">First </w:t>
      </w:r>
      <w:r w:rsidRPr="009C3A06">
        <w:rPr>
          <w:rFonts w:ascii="Georgia" w:hAnsi="Georgia" w:cs="Georgia"/>
          <w:b/>
          <w:bCs/>
          <w:color w:val="FF0000"/>
          <w:sz w:val="24"/>
          <w:szCs w:val="24"/>
        </w:rPr>
        <w:t>Place</w:t>
      </w:r>
    </w:p>
    <w:p w:rsidR="00A67AA4" w:rsidRDefault="00A67AA4" w:rsidP="00F132E2">
      <w:pPr>
        <w:spacing w:after="0" w:line="360" w:lineRule="auto"/>
        <w:rPr>
          <w:rFonts w:ascii="Georgia" w:hAnsi="Georgia" w:cs="Georgia"/>
          <w:sz w:val="24"/>
          <w:szCs w:val="24"/>
        </w:rPr>
      </w:pPr>
      <w:r>
        <w:rPr>
          <w:rFonts w:ascii="Georgia" w:hAnsi="Georgia" w:cs="Georgia"/>
          <w:b/>
          <w:bCs/>
          <w:i/>
          <w:iCs/>
          <w:sz w:val="24"/>
          <w:szCs w:val="24"/>
        </w:rPr>
        <w:t>The Dancer</w:t>
      </w:r>
      <w:r w:rsidRPr="00950DA6">
        <w:rPr>
          <w:rFonts w:ascii="Georgia" w:hAnsi="Georgia" w:cs="Georgia"/>
          <w:b/>
          <w:bCs/>
          <w:i/>
          <w:iCs/>
          <w:sz w:val="24"/>
          <w:szCs w:val="24"/>
        </w:rPr>
        <w:t xml:space="preserve"> </w:t>
      </w:r>
      <w:r w:rsidRPr="00950DA6">
        <w:rPr>
          <w:rFonts w:ascii="Georgia" w:hAnsi="Georgia" w:cs="Georgia"/>
          <w:sz w:val="24"/>
          <w:szCs w:val="24"/>
        </w:rPr>
        <w:t xml:space="preserve"> by </w:t>
      </w:r>
      <w:r>
        <w:rPr>
          <w:rFonts w:ascii="Georgia" w:hAnsi="Georgia" w:cs="Georgia"/>
          <w:sz w:val="24"/>
          <w:szCs w:val="24"/>
        </w:rPr>
        <w:t>Maxine Fan of Lauriston Girls’ School, VIC</w:t>
      </w:r>
      <w:r>
        <w:rPr>
          <w:rFonts w:ascii="Georgia" w:hAnsi="Georgia" w:cs="Georgia"/>
          <w:b/>
          <w:bCs/>
          <w:i/>
          <w:iCs/>
          <w:sz w:val="24"/>
          <w:szCs w:val="24"/>
        </w:rPr>
        <w:t xml:space="preserve"> </w:t>
      </w:r>
    </w:p>
    <w:p w:rsidR="00A67AA4" w:rsidRPr="00FB78D1" w:rsidRDefault="00A67AA4" w:rsidP="00F132E2">
      <w:pPr>
        <w:spacing w:after="0" w:line="360" w:lineRule="auto"/>
        <w:rPr>
          <w:rFonts w:ascii="Georgia" w:hAnsi="Georgia" w:cs="Georgia"/>
          <w:sz w:val="12"/>
          <w:szCs w:val="12"/>
        </w:rPr>
      </w:pPr>
    </w:p>
    <w:p w:rsidR="00A67AA4" w:rsidRDefault="00A67AA4" w:rsidP="00F132E2">
      <w:pPr>
        <w:spacing w:after="0" w:line="360" w:lineRule="auto"/>
        <w:rPr>
          <w:rFonts w:ascii="Georgia" w:hAnsi="Georgia" w:cs="Georgia"/>
          <w:sz w:val="24"/>
          <w:szCs w:val="24"/>
        </w:rPr>
      </w:pPr>
      <w:r w:rsidRPr="00C07B3D">
        <w:rPr>
          <w:rFonts w:ascii="Georgia" w:hAnsi="Georgia" w:cs="Georgia"/>
          <w:sz w:val="24"/>
          <w:szCs w:val="24"/>
        </w:rPr>
        <w:t>Ivory light</w:t>
      </w:r>
      <w:r w:rsidRPr="00C07B3D">
        <w:rPr>
          <w:rFonts w:ascii="Georgia" w:hAnsi="Georgia" w:cs="Georgia"/>
          <w:sz w:val="24"/>
          <w:szCs w:val="24"/>
        </w:rPr>
        <w:br/>
        <w:t>Floods a swirling silhouette</w:t>
      </w:r>
      <w:r w:rsidRPr="00C07B3D">
        <w:rPr>
          <w:rFonts w:ascii="Georgia" w:hAnsi="Georgia" w:cs="Georgia"/>
          <w:sz w:val="24"/>
          <w:szCs w:val="24"/>
        </w:rPr>
        <w:br/>
        <w:t>Sparkling eyes</w:t>
      </w:r>
      <w:r w:rsidRPr="00C07B3D">
        <w:rPr>
          <w:rFonts w:ascii="Georgia" w:hAnsi="Georgia" w:cs="Georgia"/>
          <w:sz w:val="24"/>
          <w:szCs w:val="24"/>
        </w:rPr>
        <w:br/>
        <w:t>Limbs outstretched</w:t>
      </w:r>
      <w:r w:rsidRPr="00C07B3D">
        <w:rPr>
          <w:rFonts w:ascii="Georgia" w:hAnsi="Georgia" w:cs="Georgia"/>
          <w:sz w:val="24"/>
          <w:szCs w:val="24"/>
        </w:rPr>
        <w:br/>
        <w:t>Sweeping like a swallow</w:t>
      </w:r>
      <w:r w:rsidRPr="00C07B3D">
        <w:rPr>
          <w:rFonts w:ascii="Georgia" w:hAnsi="Georgia" w:cs="Georgia"/>
          <w:sz w:val="24"/>
          <w:szCs w:val="24"/>
        </w:rPr>
        <w:br/>
      </w:r>
      <w:r w:rsidRPr="00C07B3D">
        <w:rPr>
          <w:rFonts w:ascii="Georgia" w:hAnsi="Georgia" w:cs="Georgia"/>
          <w:sz w:val="24"/>
          <w:szCs w:val="24"/>
        </w:rPr>
        <w:br/>
        <w:t>The swell of the orchestra becomes</w:t>
      </w:r>
      <w:r w:rsidRPr="00C07B3D">
        <w:rPr>
          <w:rFonts w:ascii="Georgia" w:hAnsi="Georgia" w:cs="Georgia"/>
          <w:sz w:val="24"/>
          <w:szCs w:val="24"/>
        </w:rPr>
        <w:br/>
        <w:t>A vessel</w:t>
      </w:r>
      <w:r w:rsidRPr="00C07B3D">
        <w:rPr>
          <w:rFonts w:ascii="Georgia" w:hAnsi="Georgia" w:cs="Georgia"/>
          <w:sz w:val="24"/>
          <w:szCs w:val="24"/>
        </w:rPr>
        <w:br/>
        <w:t>A softly rocking boat that never stills</w:t>
      </w:r>
      <w:r w:rsidRPr="00C07B3D">
        <w:rPr>
          <w:rFonts w:ascii="Georgia" w:hAnsi="Georgia" w:cs="Georgia"/>
          <w:sz w:val="24"/>
          <w:szCs w:val="24"/>
        </w:rPr>
        <w:br/>
        <w:t>Cradled by restless waves-</w:t>
      </w:r>
      <w:r w:rsidRPr="00C07B3D">
        <w:rPr>
          <w:rFonts w:ascii="Georgia" w:hAnsi="Georgia" w:cs="Georgia"/>
          <w:sz w:val="24"/>
          <w:szCs w:val="24"/>
        </w:rPr>
        <w:br/>
        <w:t>lapping at her steps</w:t>
      </w:r>
      <w:r w:rsidRPr="00C07B3D">
        <w:rPr>
          <w:rFonts w:ascii="Georgia" w:hAnsi="Georgia" w:cs="Georgia"/>
          <w:sz w:val="24"/>
          <w:szCs w:val="24"/>
        </w:rPr>
        <w:br/>
        <w:t>She dances on</w:t>
      </w:r>
      <w:r w:rsidRPr="00C07B3D">
        <w:rPr>
          <w:rFonts w:ascii="Georgia" w:hAnsi="Georgia" w:cs="Georgia"/>
          <w:sz w:val="24"/>
          <w:szCs w:val="24"/>
        </w:rPr>
        <w:br/>
        <w:t>Under moonlit shores</w:t>
      </w:r>
      <w:r w:rsidRPr="00C07B3D">
        <w:rPr>
          <w:rFonts w:ascii="Georgia" w:hAnsi="Georgia" w:cs="Georgia"/>
          <w:sz w:val="24"/>
          <w:szCs w:val="24"/>
        </w:rPr>
        <w:br/>
      </w:r>
      <w:r w:rsidRPr="00C07B3D">
        <w:rPr>
          <w:rFonts w:ascii="Georgia" w:hAnsi="Georgia" w:cs="Georgia"/>
          <w:sz w:val="24"/>
          <w:szCs w:val="24"/>
        </w:rPr>
        <w:br/>
        <w:t>The music dips and</w:t>
      </w:r>
      <w:r w:rsidRPr="00C07B3D">
        <w:rPr>
          <w:rFonts w:ascii="Georgia" w:hAnsi="Georgia" w:cs="Georgia"/>
          <w:sz w:val="24"/>
          <w:szCs w:val="24"/>
        </w:rPr>
        <w:br/>
        <w:t>She slows</w:t>
      </w:r>
      <w:r w:rsidRPr="00C07B3D">
        <w:rPr>
          <w:rFonts w:ascii="Georgia" w:hAnsi="Georgia" w:cs="Georgia"/>
          <w:sz w:val="24"/>
          <w:szCs w:val="24"/>
        </w:rPr>
        <w:br/>
        <w:t>Delicate leaps turn into</w:t>
      </w:r>
      <w:r w:rsidRPr="00C07B3D">
        <w:rPr>
          <w:rFonts w:ascii="Georgia" w:hAnsi="Georgia" w:cs="Georgia"/>
          <w:sz w:val="24"/>
          <w:szCs w:val="24"/>
        </w:rPr>
        <w:br/>
        <w:t>A trembling stillness</w:t>
      </w:r>
      <w:r w:rsidRPr="00C07B3D">
        <w:rPr>
          <w:rFonts w:ascii="Georgia" w:hAnsi="Georgia" w:cs="Georgia"/>
          <w:sz w:val="24"/>
          <w:szCs w:val="24"/>
        </w:rPr>
        <w:br/>
        <w:t>Her sigh</w:t>
      </w:r>
      <w:r w:rsidRPr="00C07B3D">
        <w:rPr>
          <w:rFonts w:ascii="Georgia" w:hAnsi="Georgia" w:cs="Georgia"/>
          <w:sz w:val="24"/>
          <w:szCs w:val="24"/>
        </w:rPr>
        <w:br/>
        <w:t>Conceals a mournfulness</w:t>
      </w:r>
      <w:r w:rsidRPr="00C07B3D">
        <w:rPr>
          <w:rFonts w:ascii="Georgia" w:hAnsi="Georgia" w:cs="Georgia"/>
          <w:sz w:val="24"/>
          <w:szCs w:val="24"/>
        </w:rPr>
        <w:br/>
        <w:t>A gentle subdued yearning</w:t>
      </w:r>
      <w:r w:rsidRPr="00C07B3D">
        <w:rPr>
          <w:rFonts w:ascii="Georgia" w:hAnsi="Georgia" w:cs="Georgia"/>
          <w:sz w:val="24"/>
          <w:szCs w:val="24"/>
        </w:rPr>
        <w:br/>
      </w:r>
      <w:r w:rsidRPr="00C07B3D">
        <w:rPr>
          <w:rFonts w:ascii="Georgia" w:hAnsi="Georgia" w:cs="Georgia"/>
          <w:sz w:val="24"/>
          <w:szCs w:val="24"/>
        </w:rPr>
        <w:br/>
        <w:t>Quivering fingers brush the dusted frame</w:t>
      </w:r>
      <w:r w:rsidRPr="00C07B3D">
        <w:rPr>
          <w:rFonts w:ascii="Georgia" w:hAnsi="Georgia" w:cs="Georgia"/>
          <w:sz w:val="24"/>
          <w:szCs w:val="24"/>
        </w:rPr>
        <w:br/>
        <w:t>The glass is cracked</w:t>
      </w:r>
      <w:r w:rsidRPr="00C07B3D">
        <w:rPr>
          <w:rFonts w:ascii="Georgia" w:hAnsi="Georgia" w:cs="Georgia"/>
          <w:sz w:val="24"/>
          <w:szCs w:val="24"/>
        </w:rPr>
        <w:br/>
        <w:t>In the corner</w:t>
      </w:r>
      <w:r w:rsidRPr="00C07B3D">
        <w:rPr>
          <w:rFonts w:ascii="Georgia" w:hAnsi="Georgia" w:cs="Georgia"/>
          <w:sz w:val="24"/>
          <w:szCs w:val="24"/>
        </w:rPr>
        <w:br/>
        <w:t>Just slightly</w:t>
      </w:r>
      <w:r w:rsidRPr="00C07B3D">
        <w:rPr>
          <w:rFonts w:ascii="Georgia" w:hAnsi="Georgia" w:cs="Georgia"/>
          <w:sz w:val="24"/>
          <w:szCs w:val="24"/>
        </w:rPr>
        <w:br/>
        <w:t>The photo has faded</w:t>
      </w:r>
      <w:r w:rsidRPr="00C07B3D">
        <w:rPr>
          <w:rFonts w:ascii="Georgia" w:hAnsi="Georgia" w:cs="Georgia"/>
          <w:sz w:val="24"/>
          <w:szCs w:val="24"/>
        </w:rPr>
        <w:br/>
      </w:r>
      <w:r w:rsidRPr="00C07B3D">
        <w:rPr>
          <w:rFonts w:ascii="Georgia" w:hAnsi="Georgia" w:cs="Georgia"/>
          <w:sz w:val="24"/>
          <w:szCs w:val="24"/>
        </w:rPr>
        <w:br/>
        <w:t>Her dance is art</w:t>
      </w:r>
      <w:r w:rsidRPr="00C07B3D">
        <w:rPr>
          <w:rFonts w:ascii="Georgia" w:hAnsi="Georgia" w:cs="Georgia"/>
          <w:sz w:val="24"/>
          <w:szCs w:val="24"/>
        </w:rPr>
        <w:br/>
        <w:t>Her art is her life</w:t>
      </w:r>
      <w:r w:rsidRPr="00C07B3D">
        <w:rPr>
          <w:rFonts w:ascii="Georgia" w:hAnsi="Georgia" w:cs="Georgia"/>
          <w:sz w:val="24"/>
          <w:szCs w:val="24"/>
        </w:rPr>
        <w:br/>
      </w:r>
      <w:r w:rsidRPr="00C07B3D">
        <w:rPr>
          <w:rFonts w:ascii="Georgia" w:hAnsi="Georgia" w:cs="Georgia"/>
          <w:sz w:val="24"/>
          <w:szCs w:val="24"/>
        </w:rPr>
        <w:br/>
        <w:t>A rueful smile</w:t>
      </w:r>
      <w:r w:rsidRPr="00C07B3D">
        <w:rPr>
          <w:rFonts w:ascii="Georgia" w:hAnsi="Georgia" w:cs="Georgia"/>
          <w:sz w:val="24"/>
          <w:szCs w:val="24"/>
        </w:rPr>
        <w:br/>
      </w:r>
      <w:r w:rsidRPr="00C07B3D">
        <w:rPr>
          <w:rFonts w:ascii="Georgia" w:hAnsi="Georgia" w:cs="Georgia"/>
          <w:sz w:val="24"/>
          <w:szCs w:val="24"/>
        </w:rPr>
        <w:br/>
        <w:t xml:space="preserve">It </w:t>
      </w:r>
      <w:r w:rsidRPr="000D2115">
        <w:rPr>
          <w:rFonts w:ascii="Georgia" w:hAnsi="Georgia" w:cs="Georgia"/>
          <w:i/>
          <w:iCs/>
          <w:sz w:val="24"/>
          <w:szCs w:val="24"/>
        </w:rPr>
        <w:t>was</w:t>
      </w:r>
      <w:r w:rsidRPr="00C07B3D">
        <w:rPr>
          <w:rFonts w:ascii="Georgia" w:hAnsi="Georgia" w:cs="Georgia"/>
          <w:sz w:val="24"/>
          <w:szCs w:val="24"/>
        </w:rPr>
        <w:t xml:space="preserve"> her life.</w:t>
      </w:r>
    </w:p>
    <w:p w:rsidR="00A67AA4" w:rsidRDefault="00A67AA4" w:rsidP="00F132E2">
      <w:pPr>
        <w:spacing w:after="0" w:line="360" w:lineRule="auto"/>
        <w:rPr>
          <w:rFonts w:ascii="Georgia" w:hAnsi="Georgia" w:cs="Georgia"/>
          <w:sz w:val="24"/>
          <w:szCs w:val="24"/>
        </w:rPr>
      </w:pPr>
    </w:p>
    <w:p w:rsidR="00A67AA4" w:rsidRDefault="00A67AA4" w:rsidP="005D3AA9">
      <w:pPr>
        <w:spacing w:after="0" w:line="360" w:lineRule="auto"/>
        <w:rPr>
          <w:rFonts w:ascii="Georgia" w:hAnsi="Georgia" w:cs="Georgia"/>
          <w:b/>
          <w:bCs/>
          <w:color w:val="FF0000"/>
          <w:sz w:val="24"/>
          <w:szCs w:val="24"/>
        </w:rPr>
      </w:pPr>
      <w:r>
        <w:rPr>
          <w:rFonts w:ascii="Georgia" w:hAnsi="Georgia" w:cs="Georgia"/>
          <w:b/>
          <w:bCs/>
          <w:color w:val="FF0000"/>
          <w:sz w:val="24"/>
          <w:szCs w:val="24"/>
        </w:rPr>
        <w:t>Second</w:t>
      </w:r>
      <w:r w:rsidRPr="009C3A06">
        <w:rPr>
          <w:rFonts w:ascii="Georgia" w:hAnsi="Georgia" w:cs="Georgia"/>
          <w:b/>
          <w:bCs/>
          <w:color w:val="FF0000"/>
          <w:sz w:val="24"/>
          <w:szCs w:val="24"/>
        </w:rPr>
        <w:t xml:space="preserve"> Place</w:t>
      </w:r>
    </w:p>
    <w:p w:rsidR="00A67AA4" w:rsidRDefault="00A67AA4" w:rsidP="005D3AA9">
      <w:pPr>
        <w:spacing w:after="0" w:line="360" w:lineRule="auto"/>
        <w:rPr>
          <w:rFonts w:ascii="Georgia" w:hAnsi="Georgia" w:cs="Georgia"/>
          <w:b/>
          <w:bCs/>
          <w:i/>
          <w:iCs/>
          <w:sz w:val="24"/>
          <w:szCs w:val="24"/>
        </w:rPr>
      </w:pPr>
      <w:r>
        <w:rPr>
          <w:rFonts w:ascii="Georgia" w:hAnsi="Georgia" w:cs="Georgia"/>
          <w:b/>
          <w:bCs/>
          <w:i/>
          <w:iCs/>
          <w:sz w:val="24"/>
          <w:szCs w:val="24"/>
        </w:rPr>
        <w:t xml:space="preserve">You’re My Friend, Right? </w:t>
      </w:r>
      <w:r>
        <w:rPr>
          <w:rFonts w:ascii="Georgia" w:hAnsi="Georgia" w:cs="Georgia"/>
          <w:sz w:val="24"/>
          <w:szCs w:val="24"/>
        </w:rPr>
        <w:t>By Haobo Zhang of The Geelong College, VIC</w:t>
      </w:r>
    </w:p>
    <w:p w:rsidR="00A67AA4" w:rsidRDefault="00A67AA4" w:rsidP="00ED61D0">
      <w:pPr>
        <w:spacing w:after="0" w:line="360" w:lineRule="auto"/>
        <w:rPr>
          <w:rFonts w:ascii="Georgia" w:hAnsi="Georgia" w:cs="Georgia"/>
          <w:sz w:val="24"/>
          <w:szCs w:val="24"/>
        </w:rPr>
      </w:pPr>
    </w:p>
    <w:p w:rsidR="00A67AA4" w:rsidRPr="00260EF4" w:rsidRDefault="00A67AA4" w:rsidP="00DD7148">
      <w:pPr>
        <w:rPr>
          <w:rFonts w:ascii="Georgia" w:hAnsi="Georgia" w:cs="Georgia"/>
          <w:b/>
          <w:bCs/>
          <w:sz w:val="24"/>
          <w:szCs w:val="24"/>
        </w:rPr>
      </w:pPr>
      <w:r w:rsidRPr="00260EF4">
        <w:rPr>
          <w:rFonts w:ascii="Georgia" w:hAnsi="Georgia" w:cs="Georgia"/>
          <w:b/>
          <w:bCs/>
          <w:sz w:val="24"/>
          <w:szCs w:val="24"/>
        </w:rPr>
        <w:t>1/02</w:t>
      </w:r>
    </w:p>
    <w:p w:rsidR="00A67AA4" w:rsidRPr="00260EF4" w:rsidRDefault="00A67AA4" w:rsidP="00DD7148">
      <w:pPr>
        <w:rPr>
          <w:rFonts w:ascii="Georgia" w:hAnsi="Georgia" w:cs="Georgia"/>
          <w:sz w:val="24"/>
          <w:szCs w:val="24"/>
        </w:rPr>
      </w:pPr>
      <w:r w:rsidRPr="00260EF4">
        <w:rPr>
          <w:rFonts w:ascii="Georgia" w:hAnsi="Georgia" w:cs="Georgia"/>
          <w:sz w:val="24"/>
          <w:szCs w:val="24"/>
        </w:rPr>
        <w:t>hi</w:t>
      </w:r>
    </w:p>
    <w:p w:rsidR="00A67AA4" w:rsidRPr="00260EF4" w:rsidRDefault="00A67AA4" w:rsidP="00DD7148">
      <w:pPr>
        <w:rPr>
          <w:rFonts w:ascii="Georgia" w:hAnsi="Georgia" w:cs="Georgia"/>
          <w:sz w:val="24"/>
          <w:szCs w:val="24"/>
        </w:rPr>
      </w:pPr>
      <w:r w:rsidRPr="00260EF4">
        <w:rPr>
          <w:rFonts w:ascii="Georgia" w:hAnsi="Georgia" w:cs="Georgia"/>
          <w:sz w:val="24"/>
          <w:szCs w:val="24"/>
        </w:rPr>
        <w:t>hi</w:t>
      </w:r>
    </w:p>
    <w:p w:rsidR="00A67AA4" w:rsidRPr="00260EF4" w:rsidRDefault="00A67AA4" w:rsidP="00DD7148">
      <w:pPr>
        <w:rPr>
          <w:rFonts w:ascii="Georgia" w:hAnsi="Georgia" w:cs="Georgia"/>
          <w:sz w:val="24"/>
          <w:szCs w:val="24"/>
        </w:rPr>
      </w:pPr>
      <w:r w:rsidRPr="00260EF4">
        <w:rPr>
          <w:rFonts w:ascii="Georgia" w:hAnsi="Georgia" w:cs="Georgia"/>
          <w:sz w:val="24"/>
          <w:szCs w:val="24"/>
        </w:rPr>
        <w:t>why are you leaving me on seen?</w:t>
      </w:r>
    </w:p>
    <w:p w:rsidR="00A67AA4" w:rsidRPr="00260EF4" w:rsidRDefault="00A67AA4" w:rsidP="00DD7148">
      <w:pPr>
        <w:rPr>
          <w:rFonts w:ascii="Georgia" w:hAnsi="Georgia" w:cs="Georgia"/>
          <w:sz w:val="24"/>
          <w:szCs w:val="24"/>
        </w:rPr>
      </w:pPr>
      <w:r w:rsidRPr="00260EF4">
        <w:rPr>
          <w:rFonts w:ascii="Georgia" w:hAnsi="Georgia" w:cs="Georgia"/>
          <w:sz w:val="24"/>
          <w:szCs w:val="24"/>
        </w:rPr>
        <w:t>hello?</w:t>
      </w:r>
    </w:p>
    <w:p w:rsidR="00A67AA4" w:rsidRPr="00260EF4" w:rsidRDefault="00A67AA4" w:rsidP="00DD7148">
      <w:pPr>
        <w:rPr>
          <w:rFonts w:ascii="Georgia" w:hAnsi="Georgia" w:cs="Georgia"/>
          <w:sz w:val="24"/>
          <w:szCs w:val="24"/>
        </w:rPr>
      </w:pPr>
      <w:r w:rsidRPr="00260EF4">
        <w:rPr>
          <w:rFonts w:ascii="Georgia" w:hAnsi="Georgia" w:cs="Georgia"/>
          <w:sz w:val="24"/>
          <w:szCs w:val="24"/>
        </w:rPr>
        <w:t>did I do something wrong</w:t>
      </w:r>
    </w:p>
    <w:p w:rsidR="00A67AA4" w:rsidRPr="00260EF4" w:rsidRDefault="00A67AA4" w:rsidP="00DD7148">
      <w:pPr>
        <w:rPr>
          <w:rFonts w:ascii="Georgia" w:hAnsi="Georgia" w:cs="Georgia"/>
          <w:sz w:val="24"/>
          <w:szCs w:val="24"/>
        </w:rPr>
      </w:pPr>
      <w:r w:rsidRPr="00260EF4">
        <w:rPr>
          <w:rFonts w:ascii="Georgia" w:hAnsi="Georgia" w:cs="Georgia"/>
          <w:sz w:val="24"/>
          <w:szCs w:val="24"/>
        </w:rPr>
        <w:t>please say something</w:t>
      </w:r>
    </w:p>
    <w:p w:rsidR="00A67AA4" w:rsidRPr="00260EF4" w:rsidRDefault="00A67AA4" w:rsidP="00DD7148">
      <w:pPr>
        <w:rPr>
          <w:rFonts w:ascii="Georgia" w:hAnsi="Georgia" w:cs="Georgia"/>
          <w:sz w:val="24"/>
          <w:szCs w:val="24"/>
        </w:rPr>
      </w:pPr>
    </w:p>
    <w:p w:rsidR="00A67AA4" w:rsidRPr="00260EF4" w:rsidRDefault="00A67AA4" w:rsidP="00DD7148">
      <w:pPr>
        <w:rPr>
          <w:rFonts w:ascii="Georgia" w:hAnsi="Georgia" w:cs="Georgia"/>
          <w:b/>
          <w:bCs/>
          <w:sz w:val="24"/>
          <w:szCs w:val="24"/>
        </w:rPr>
      </w:pPr>
      <w:r w:rsidRPr="00260EF4">
        <w:rPr>
          <w:rFonts w:ascii="Georgia" w:hAnsi="Georgia" w:cs="Georgia"/>
          <w:b/>
          <w:bCs/>
          <w:sz w:val="24"/>
          <w:szCs w:val="24"/>
        </w:rPr>
        <w:t>3/02</w:t>
      </w:r>
    </w:p>
    <w:p w:rsidR="00A67AA4" w:rsidRPr="00260EF4" w:rsidRDefault="00A67AA4" w:rsidP="00DD7148">
      <w:pPr>
        <w:rPr>
          <w:rFonts w:ascii="Georgia" w:hAnsi="Georgia" w:cs="Georgia"/>
          <w:sz w:val="24"/>
          <w:szCs w:val="24"/>
        </w:rPr>
      </w:pPr>
      <w:r w:rsidRPr="00260EF4">
        <w:rPr>
          <w:rFonts w:ascii="Georgia" w:hAnsi="Georgia" w:cs="Georgia"/>
          <w:sz w:val="24"/>
          <w:szCs w:val="24"/>
        </w:rPr>
        <w:t>stop leaving me on seen</w:t>
      </w:r>
    </w:p>
    <w:p w:rsidR="00A67AA4" w:rsidRPr="00260EF4" w:rsidRDefault="00A67AA4" w:rsidP="00DD7148">
      <w:pPr>
        <w:rPr>
          <w:rFonts w:ascii="Georgia" w:hAnsi="Georgia" w:cs="Georgia"/>
          <w:sz w:val="24"/>
          <w:szCs w:val="24"/>
        </w:rPr>
      </w:pPr>
      <w:r w:rsidRPr="00260EF4">
        <w:rPr>
          <w:rFonts w:ascii="Georgia" w:hAnsi="Georgia" w:cs="Georgia"/>
          <w:sz w:val="24"/>
          <w:szCs w:val="24"/>
        </w:rPr>
        <w:t>why aren’t you responding</w:t>
      </w:r>
    </w:p>
    <w:p w:rsidR="00A67AA4" w:rsidRPr="00260EF4" w:rsidRDefault="00A67AA4" w:rsidP="00DD7148">
      <w:pPr>
        <w:rPr>
          <w:rFonts w:ascii="Georgia" w:hAnsi="Georgia" w:cs="Georgia"/>
          <w:sz w:val="24"/>
          <w:szCs w:val="24"/>
        </w:rPr>
      </w:pPr>
      <w:r w:rsidRPr="00260EF4">
        <w:rPr>
          <w:rFonts w:ascii="Georgia" w:hAnsi="Georgia" w:cs="Georgia"/>
          <w:sz w:val="24"/>
          <w:szCs w:val="24"/>
        </w:rPr>
        <w:t>we’re friends right?</w:t>
      </w:r>
    </w:p>
    <w:p w:rsidR="00A67AA4" w:rsidRPr="00260EF4" w:rsidRDefault="00A67AA4" w:rsidP="00DD7148">
      <w:pPr>
        <w:rPr>
          <w:rFonts w:ascii="Georgia" w:hAnsi="Georgia" w:cs="Georgia"/>
          <w:sz w:val="24"/>
          <w:szCs w:val="24"/>
        </w:rPr>
      </w:pPr>
      <w:r w:rsidRPr="00260EF4">
        <w:rPr>
          <w:rFonts w:ascii="Georgia" w:hAnsi="Georgia" w:cs="Georgia"/>
          <w:sz w:val="24"/>
          <w:szCs w:val="24"/>
        </w:rPr>
        <w:t>please</w:t>
      </w:r>
    </w:p>
    <w:p w:rsidR="00A67AA4" w:rsidRPr="00260EF4" w:rsidRDefault="00A67AA4" w:rsidP="00DD7148">
      <w:pPr>
        <w:rPr>
          <w:rFonts w:ascii="Georgia" w:hAnsi="Georgia" w:cs="Georgia"/>
          <w:sz w:val="24"/>
          <w:szCs w:val="24"/>
        </w:rPr>
      </w:pPr>
      <w:r w:rsidRPr="00260EF4">
        <w:rPr>
          <w:rFonts w:ascii="Georgia" w:hAnsi="Georgia" w:cs="Georgia"/>
          <w:sz w:val="24"/>
          <w:szCs w:val="24"/>
        </w:rPr>
        <w:t>you’re the only person i can talk to</w:t>
      </w:r>
    </w:p>
    <w:p w:rsidR="00A67AA4" w:rsidRPr="00260EF4" w:rsidRDefault="00A67AA4" w:rsidP="00DD7148">
      <w:pPr>
        <w:rPr>
          <w:rFonts w:ascii="Georgia" w:hAnsi="Georgia" w:cs="Georgia"/>
          <w:sz w:val="24"/>
          <w:szCs w:val="24"/>
        </w:rPr>
      </w:pPr>
      <w:r w:rsidRPr="00260EF4">
        <w:rPr>
          <w:rFonts w:ascii="Georgia" w:hAnsi="Georgia" w:cs="Georgia"/>
          <w:sz w:val="24"/>
          <w:szCs w:val="24"/>
        </w:rPr>
        <w:t xml:space="preserve">please </w:t>
      </w:r>
    </w:p>
    <w:p w:rsidR="00A67AA4" w:rsidRPr="00260EF4" w:rsidRDefault="00A67AA4" w:rsidP="00DD7148">
      <w:pPr>
        <w:rPr>
          <w:rFonts w:ascii="Georgia" w:hAnsi="Georgia" w:cs="Georgia"/>
          <w:sz w:val="24"/>
          <w:szCs w:val="24"/>
        </w:rPr>
      </w:pPr>
    </w:p>
    <w:p w:rsidR="00A67AA4" w:rsidRPr="00260EF4" w:rsidRDefault="00A67AA4" w:rsidP="00DD7148">
      <w:pPr>
        <w:rPr>
          <w:rFonts w:ascii="Georgia" w:hAnsi="Georgia" w:cs="Georgia"/>
          <w:b/>
          <w:bCs/>
          <w:sz w:val="24"/>
          <w:szCs w:val="24"/>
        </w:rPr>
      </w:pPr>
      <w:r w:rsidRPr="00260EF4">
        <w:rPr>
          <w:rFonts w:ascii="Georgia" w:hAnsi="Georgia" w:cs="Georgia"/>
          <w:b/>
          <w:bCs/>
          <w:sz w:val="24"/>
          <w:szCs w:val="24"/>
        </w:rPr>
        <w:t>4/02</w:t>
      </w:r>
    </w:p>
    <w:p w:rsidR="00A67AA4" w:rsidRPr="00260EF4" w:rsidRDefault="00A67AA4" w:rsidP="00DD7148">
      <w:pPr>
        <w:rPr>
          <w:rFonts w:ascii="Georgia" w:hAnsi="Georgia" w:cs="Georgia"/>
          <w:sz w:val="24"/>
          <w:szCs w:val="24"/>
        </w:rPr>
      </w:pPr>
      <w:r w:rsidRPr="00260EF4">
        <w:rPr>
          <w:rFonts w:ascii="Georgia" w:hAnsi="Georgia" w:cs="Georgia"/>
          <w:sz w:val="24"/>
          <w:szCs w:val="24"/>
        </w:rPr>
        <w:t>what’s going on!</w:t>
      </w:r>
    </w:p>
    <w:p w:rsidR="00A67AA4" w:rsidRPr="00260EF4" w:rsidRDefault="00A67AA4" w:rsidP="00DD7148">
      <w:pPr>
        <w:rPr>
          <w:rFonts w:ascii="Georgia" w:hAnsi="Georgia" w:cs="Georgia"/>
          <w:sz w:val="24"/>
          <w:szCs w:val="24"/>
        </w:rPr>
      </w:pPr>
      <w:r w:rsidRPr="00260EF4">
        <w:rPr>
          <w:rFonts w:ascii="Georgia" w:hAnsi="Georgia" w:cs="Georgia"/>
          <w:sz w:val="24"/>
          <w:szCs w:val="24"/>
        </w:rPr>
        <w:t>why aren’t you talking to me!</w:t>
      </w:r>
    </w:p>
    <w:p w:rsidR="00A67AA4" w:rsidRPr="00260EF4" w:rsidRDefault="00A67AA4" w:rsidP="00DD7148">
      <w:pPr>
        <w:rPr>
          <w:rFonts w:ascii="Georgia" w:hAnsi="Georgia" w:cs="Georgia"/>
          <w:sz w:val="24"/>
          <w:szCs w:val="24"/>
        </w:rPr>
      </w:pPr>
      <w:r w:rsidRPr="00260EF4">
        <w:rPr>
          <w:rFonts w:ascii="Georgia" w:hAnsi="Georgia" w:cs="Georgia"/>
          <w:sz w:val="24"/>
          <w:szCs w:val="24"/>
        </w:rPr>
        <w:t>please</w:t>
      </w:r>
    </w:p>
    <w:p w:rsidR="00A67AA4" w:rsidRPr="00260EF4" w:rsidRDefault="00A67AA4" w:rsidP="00DD7148">
      <w:pPr>
        <w:rPr>
          <w:rFonts w:ascii="Georgia" w:hAnsi="Georgia" w:cs="Georgia"/>
          <w:sz w:val="24"/>
          <w:szCs w:val="24"/>
        </w:rPr>
      </w:pPr>
      <w:r w:rsidRPr="00260EF4">
        <w:rPr>
          <w:rFonts w:ascii="Georgia" w:hAnsi="Georgia" w:cs="Georgia"/>
          <w:sz w:val="24"/>
          <w:szCs w:val="24"/>
        </w:rPr>
        <w:t>i was alone at snack and lunch again</w:t>
      </w:r>
    </w:p>
    <w:p w:rsidR="00A67AA4" w:rsidRPr="00260EF4" w:rsidRDefault="00A67AA4" w:rsidP="00DD7148">
      <w:pPr>
        <w:rPr>
          <w:rFonts w:ascii="Georgia" w:hAnsi="Georgia" w:cs="Georgia"/>
          <w:sz w:val="24"/>
          <w:szCs w:val="24"/>
        </w:rPr>
      </w:pPr>
      <w:r w:rsidRPr="00260EF4">
        <w:rPr>
          <w:rFonts w:ascii="Georgia" w:hAnsi="Georgia" w:cs="Georgia"/>
          <w:sz w:val="24"/>
          <w:szCs w:val="24"/>
        </w:rPr>
        <w:t>why are you ignoring me</w:t>
      </w:r>
    </w:p>
    <w:p w:rsidR="00A67AA4" w:rsidRPr="00260EF4" w:rsidRDefault="00A67AA4" w:rsidP="00DD7148">
      <w:pPr>
        <w:rPr>
          <w:rFonts w:ascii="Georgia" w:hAnsi="Georgia" w:cs="Georgia"/>
          <w:sz w:val="24"/>
          <w:szCs w:val="24"/>
        </w:rPr>
      </w:pPr>
      <w:r w:rsidRPr="00260EF4">
        <w:rPr>
          <w:rFonts w:ascii="Georgia" w:hAnsi="Georgia" w:cs="Georgia"/>
          <w:sz w:val="24"/>
          <w:szCs w:val="24"/>
        </w:rPr>
        <w:t>i just want you to talk to me again</w:t>
      </w:r>
    </w:p>
    <w:p w:rsidR="00A67AA4" w:rsidRPr="00260EF4" w:rsidRDefault="00A67AA4" w:rsidP="00DD7148">
      <w:pPr>
        <w:rPr>
          <w:rFonts w:ascii="Georgia" w:hAnsi="Georgia" w:cs="Georgia"/>
          <w:sz w:val="24"/>
          <w:szCs w:val="24"/>
        </w:rPr>
      </w:pPr>
      <w:r w:rsidRPr="00260EF4">
        <w:rPr>
          <w:rFonts w:ascii="Georgia" w:hAnsi="Georgia" w:cs="Georgia"/>
          <w:sz w:val="24"/>
          <w:szCs w:val="24"/>
        </w:rPr>
        <w:t>i’m really sorry if i did something you didn’t like</w:t>
      </w:r>
    </w:p>
    <w:p w:rsidR="00A67AA4" w:rsidRPr="00260EF4" w:rsidRDefault="00A67AA4" w:rsidP="00DD7148">
      <w:pPr>
        <w:rPr>
          <w:rFonts w:ascii="Georgia" w:hAnsi="Georgia" w:cs="Georgia"/>
          <w:sz w:val="24"/>
          <w:szCs w:val="24"/>
        </w:rPr>
      </w:pPr>
    </w:p>
    <w:p w:rsidR="00A67AA4" w:rsidRPr="00260EF4" w:rsidRDefault="00A67AA4" w:rsidP="00DD7148">
      <w:pPr>
        <w:rPr>
          <w:rFonts w:ascii="Georgia" w:hAnsi="Georgia" w:cs="Georgia"/>
          <w:b/>
          <w:bCs/>
          <w:sz w:val="24"/>
          <w:szCs w:val="24"/>
        </w:rPr>
      </w:pPr>
      <w:r w:rsidRPr="00260EF4">
        <w:rPr>
          <w:rFonts w:ascii="Georgia" w:hAnsi="Georgia" w:cs="Georgia"/>
          <w:b/>
          <w:bCs/>
          <w:sz w:val="24"/>
          <w:szCs w:val="24"/>
        </w:rPr>
        <w:t>11/02</w:t>
      </w:r>
    </w:p>
    <w:p w:rsidR="00A67AA4" w:rsidRPr="00260EF4" w:rsidRDefault="00A67AA4" w:rsidP="00DD7148">
      <w:pPr>
        <w:rPr>
          <w:rFonts w:ascii="Georgia" w:hAnsi="Georgia" w:cs="Georgia"/>
          <w:sz w:val="24"/>
          <w:szCs w:val="24"/>
        </w:rPr>
      </w:pPr>
      <w:r w:rsidRPr="00260EF4">
        <w:rPr>
          <w:rFonts w:ascii="Georgia" w:hAnsi="Georgia" w:cs="Georgia"/>
          <w:sz w:val="24"/>
          <w:szCs w:val="24"/>
        </w:rPr>
        <w:t>i’m sorry</w:t>
      </w:r>
    </w:p>
    <w:p w:rsidR="00A67AA4" w:rsidRPr="00260EF4" w:rsidRDefault="00A67AA4" w:rsidP="00DD7148">
      <w:pPr>
        <w:rPr>
          <w:rFonts w:ascii="Georgia" w:hAnsi="Georgia" w:cs="Georgia"/>
          <w:sz w:val="24"/>
          <w:szCs w:val="24"/>
        </w:rPr>
      </w:pPr>
      <w:r w:rsidRPr="00260EF4">
        <w:rPr>
          <w:rFonts w:ascii="Georgia" w:hAnsi="Georgia" w:cs="Georgia"/>
          <w:sz w:val="24"/>
          <w:szCs w:val="24"/>
        </w:rPr>
        <w:t>i’m sorry</w:t>
      </w:r>
    </w:p>
    <w:p w:rsidR="00A67AA4" w:rsidRDefault="00A67AA4" w:rsidP="00DD7148">
      <w:pPr>
        <w:spacing w:after="0" w:line="360" w:lineRule="auto"/>
        <w:rPr>
          <w:rFonts w:ascii="Georgia" w:hAnsi="Georgia" w:cs="Georgia"/>
          <w:sz w:val="24"/>
          <w:szCs w:val="24"/>
        </w:rPr>
      </w:pPr>
      <w:r w:rsidRPr="00260EF4">
        <w:rPr>
          <w:rFonts w:ascii="Georgia" w:hAnsi="Georgia" w:cs="Georgia"/>
          <w:sz w:val="24"/>
          <w:szCs w:val="24"/>
        </w:rPr>
        <w:t>i’m sorry</w:t>
      </w:r>
    </w:p>
    <w:p w:rsidR="00A67AA4" w:rsidRDefault="00A67AA4" w:rsidP="00DD7148">
      <w:pPr>
        <w:spacing w:after="0" w:line="360" w:lineRule="auto"/>
        <w:rPr>
          <w:rFonts w:ascii="Georgia" w:hAnsi="Georgia" w:cs="Georgia"/>
          <w:sz w:val="24"/>
          <w:szCs w:val="24"/>
        </w:rPr>
      </w:pPr>
    </w:p>
    <w:p w:rsidR="00A67AA4" w:rsidRDefault="00A67AA4" w:rsidP="00274038">
      <w:pPr>
        <w:spacing w:after="0" w:line="360" w:lineRule="auto"/>
        <w:rPr>
          <w:rFonts w:ascii="Georgia" w:hAnsi="Georgia" w:cs="Georgia"/>
          <w:sz w:val="24"/>
          <w:szCs w:val="24"/>
        </w:rPr>
      </w:pPr>
      <w:r>
        <w:rPr>
          <w:rFonts w:ascii="Georgia" w:hAnsi="Georgia" w:cs="Georgia"/>
          <w:b/>
          <w:bCs/>
          <w:color w:val="FF0000"/>
          <w:sz w:val="24"/>
          <w:szCs w:val="24"/>
        </w:rPr>
        <w:t>Third</w:t>
      </w:r>
      <w:r w:rsidRPr="00AB235B">
        <w:rPr>
          <w:rFonts w:ascii="Georgia" w:hAnsi="Georgia" w:cs="Georgia"/>
          <w:b/>
          <w:bCs/>
          <w:color w:val="FF0000"/>
          <w:sz w:val="24"/>
          <w:szCs w:val="24"/>
        </w:rPr>
        <w:t xml:space="preserve"> Place</w:t>
      </w:r>
      <w:r w:rsidRPr="00AB235B">
        <w:rPr>
          <w:rFonts w:ascii="Georgia" w:hAnsi="Georgia" w:cs="Georgia"/>
          <w:color w:val="FF0000"/>
          <w:sz w:val="24"/>
          <w:szCs w:val="24"/>
        </w:rPr>
        <w:t xml:space="preserve"> </w:t>
      </w:r>
    </w:p>
    <w:p w:rsidR="00A67AA4" w:rsidRPr="0026405D" w:rsidRDefault="00A67AA4" w:rsidP="00274038">
      <w:pPr>
        <w:spacing w:after="0" w:line="360" w:lineRule="auto"/>
        <w:rPr>
          <w:rFonts w:ascii="Georgia" w:hAnsi="Georgia" w:cs="Georgia"/>
          <w:sz w:val="24"/>
          <w:szCs w:val="24"/>
        </w:rPr>
      </w:pPr>
      <w:r>
        <w:rPr>
          <w:rFonts w:ascii="Georgia" w:hAnsi="Georgia" w:cs="Georgia"/>
          <w:b/>
          <w:bCs/>
          <w:i/>
          <w:iCs/>
          <w:sz w:val="24"/>
          <w:szCs w:val="24"/>
        </w:rPr>
        <w:t xml:space="preserve">How to be a Ghost </w:t>
      </w:r>
      <w:r w:rsidRPr="0026405D">
        <w:rPr>
          <w:rFonts w:ascii="Georgia" w:hAnsi="Georgia" w:cs="Georgia"/>
          <w:sz w:val="24"/>
          <w:szCs w:val="24"/>
        </w:rPr>
        <w:t>by Belle Harvie of Moss Vale High School, NSW</w:t>
      </w:r>
    </w:p>
    <w:p w:rsidR="00A67AA4" w:rsidRPr="00FB78D1" w:rsidRDefault="00A67AA4" w:rsidP="00274038">
      <w:pPr>
        <w:spacing w:after="0" w:line="360" w:lineRule="auto"/>
        <w:rPr>
          <w:rFonts w:ascii="Georgia" w:hAnsi="Georgia" w:cs="Georgia"/>
          <w:sz w:val="12"/>
          <w:szCs w:val="12"/>
        </w:rPr>
      </w:pPr>
    </w:p>
    <w:p w:rsidR="00A67AA4" w:rsidRPr="000D2115" w:rsidRDefault="00A67AA4" w:rsidP="00274038">
      <w:pPr>
        <w:spacing w:after="0" w:line="360" w:lineRule="auto"/>
        <w:rPr>
          <w:rFonts w:ascii="Georgia" w:hAnsi="Georgia" w:cs="Georgia"/>
          <w:sz w:val="24"/>
          <w:szCs w:val="24"/>
        </w:rPr>
      </w:pPr>
      <w:r w:rsidRPr="000D2115">
        <w:rPr>
          <w:rFonts w:ascii="Georgia" w:hAnsi="Georgia" w:cs="Georgia"/>
          <w:sz w:val="24"/>
          <w:szCs w:val="24"/>
        </w:rPr>
        <w:t>First, be dead inside.</w:t>
      </w:r>
      <w:r w:rsidRPr="000D2115">
        <w:rPr>
          <w:rFonts w:ascii="Georgia" w:hAnsi="Georgia" w:cs="Georgia"/>
          <w:sz w:val="24"/>
          <w:szCs w:val="24"/>
        </w:rPr>
        <w:br/>
      </w:r>
      <w:r w:rsidRPr="000D2115">
        <w:rPr>
          <w:rFonts w:ascii="Georgia" w:hAnsi="Georgia" w:cs="Georgia"/>
          <w:sz w:val="24"/>
          <w:szCs w:val="24"/>
        </w:rPr>
        <w:br/>
        <w:t>Second, hate everything.</w:t>
      </w:r>
      <w:r w:rsidRPr="000D2115">
        <w:rPr>
          <w:rFonts w:ascii="Georgia" w:hAnsi="Georgia" w:cs="Georgia"/>
          <w:sz w:val="24"/>
          <w:szCs w:val="24"/>
        </w:rPr>
        <w:br/>
        <w:t>Nothing in life gives you joy.</w:t>
      </w:r>
      <w:r w:rsidRPr="000D2115">
        <w:rPr>
          <w:rFonts w:ascii="Georgia" w:hAnsi="Georgia" w:cs="Georgia"/>
          <w:sz w:val="24"/>
          <w:szCs w:val="24"/>
        </w:rPr>
        <w:br/>
      </w:r>
      <w:r w:rsidRPr="000D2115">
        <w:rPr>
          <w:rFonts w:ascii="Georgia" w:hAnsi="Georgia" w:cs="Georgia"/>
          <w:sz w:val="24"/>
          <w:szCs w:val="24"/>
        </w:rPr>
        <w:br/>
        <w:t>Third, enjoy people’s miseries.</w:t>
      </w:r>
      <w:r w:rsidRPr="000D2115">
        <w:rPr>
          <w:rFonts w:ascii="Georgia" w:hAnsi="Georgia" w:cs="Georgia"/>
          <w:sz w:val="24"/>
          <w:szCs w:val="24"/>
        </w:rPr>
        <w:br/>
        <w:t>Your pleasure is their pain.</w:t>
      </w:r>
      <w:r w:rsidRPr="000D2115">
        <w:rPr>
          <w:rFonts w:ascii="Georgia" w:hAnsi="Georgia" w:cs="Georgia"/>
          <w:sz w:val="24"/>
          <w:szCs w:val="24"/>
        </w:rPr>
        <w:br/>
      </w:r>
      <w:r w:rsidRPr="000D2115">
        <w:rPr>
          <w:rFonts w:ascii="Georgia" w:hAnsi="Georgia" w:cs="Georgia"/>
          <w:sz w:val="24"/>
          <w:szCs w:val="24"/>
        </w:rPr>
        <w:br/>
        <w:t>Fourth, Plan your tombstone.</w:t>
      </w:r>
      <w:r w:rsidRPr="000D2115">
        <w:rPr>
          <w:rFonts w:ascii="Georgia" w:hAnsi="Georgia" w:cs="Georgia"/>
          <w:sz w:val="24"/>
          <w:szCs w:val="24"/>
        </w:rPr>
        <w:br/>
        <w:t>Upset the dead spirits.</w:t>
      </w:r>
      <w:r w:rsidRPr="000D2115">
        <w:rPr>
          <w:rFonts w:ascii="Georgia" w:hAnsi="Georgia" w:cs="Georgia"/>
          <w:sz w:val="24"/>
          <w:szCs w:val="24"/>
        </w:rPr>
        <w:br/>
      </w:r>
      <w:r w:rsidRPr="000D2115">
        <w:rPr>
          <w:rFonts w:ascii="Georgia" w:hAnsi="Georgia" w:cs="Georgia"/>
          <w:sz w:val="24"/>
          <w:szCs w:val="24"/>
        </w:rPr>
        <w:br/>
        <w:t>Fifth, Escape reality.</w:t>
      </w:r>
      <w:r w:rsidRPr="000D2115">
        <w:rPr>
          <w:rFonts w:ascii="Georgia" w:hAnsi="Georgia" w:cs="Georgia"/>
          <w:sz w:val="24"/>
          <w:szCs w:val="24"/>
        </w:rPr>
        <w:br/>
        <w:t>Go missing.</w:t>
      </w:r>
      <w:r w:rsidRPr="000D2115">
        <w:rPr>
          <w:rFonts w:ascii="Georgia" w:hAnsi="Georgia" w:cs="Georgia"/>
          <w:sz w:val="24"/>
          <w:szCs w:val="24"/>
        </w:rPr>
        <w:br/>
      </w:r>
      <w:r w:rsidRPr="000D2115">
        <w:rPr>
          <w:rFonts w:ascii="Georgia" w:hAnsi="Georgia" w:cs="Georgia"/>
          <w:sz w:val="24"/>
          <w:szCs w:val="24"/>
        </w:rPr>
        <w:br/>
        <w:t>Sixth, remind someone of their past.</w:t>
      </w:r>
      <w:r w:rsidRPr="000D2115">
        <w:rPr>
          <w:rFonts w:ascii="Georgia" w:hAnsi="Georgia" w:cs="Georgia"/>
          <w:sz w:val="24"/>
          <w:szCs w:val="24"/>
        </w:rPr>
        <w:br/>
        <w:t>Scare those who care about you.</w:t>
      </w:r>
      <w:r w:rsidRPr="000D2115">
        <w:rPr>
          <w:rFonts w:ascii="Georgia" w:hAnsi="Georgia" w:cs="Georgia"/>
          <w:sz w:val="24"/>
          <w:szCs w:val="24"/>
        </w:rPr>
        <w:br/>
        <w:t>It doesn’t matter how;</w:t>
      </w:r>
      <w:r>
        <w:rPr>
          <w:rFonts w:ascii="Georgia" w:hAnsi="Georgia" w:cs="Georgia"/>
          <w:sz w:val="24"/>
          <w:szCs w:val="24"/>
        </w:rPr>
        <w:t xml:space="preserve"> </w:t>
      </w:r>
      <w:r w:rsidRPr="000D2115">
        <w:rPr>
          <w:rFonts w:ascii="Georgia" w:hAnsi="Georgia" w:cs="Georgia"/>
          <w:sz w:val="24"/>
          <w:szCs w:val="24"/>
        </w:rPr>
        <w:t>just do it.</w:t>
      </w:r>
      <w:r w:rsidRPr="000D2115">
        <w:rPr>
          <w:rFonts w:ascii="Georgia" w:hAnsi="Georgia" w:cs="Georgia"/>
          <w:sz w:val="24"/>
          <w:szCs w:val="24"/>
        </w:rPr>
        <w:br/>
      </w:r>
      <w:r w:rsidRPr="000D2115">
        <w:rPr>
          <w:rFonts w:ascii="Georgia" w:hAnsi="Georgia" w:cs="Georgia"/>
          <w:sz w:val="24"/>
          <w:szCs w:val="24"/>
        </w:rPr>
        <w:br/>
        <w:t>Sixth, when someone hurts you, DO NOT REACT.</w:t>
      </w:r>
      <w:r w:rsidRPr="000D2115">
        <w:rPr>
          <w:rFonts w:ascii="Georgia" w:hAnsi="Georgia" w:cs="Georgia"/>
          <w:sz w:val="24"/>
          <w:szCs w:val="24"/>
        </w:rPr>
        <w:br/>
        <w:t>You’re a ghost;</w:t>
      </w:r>
      <w:r>
        <w:rPr>
          <w:rFonts w:ascii="Georgia" w:hAnsi="Georgia" w:cs="Georgia"/>
          <w:sz w:val="24"/>
          <w:szCs w:val="24"/>
        </w:rPr>
        <w:t xml:space="preserve"> </w:t>
      </w:r>
      <w:r w:rsidRPr="000D2115">
        <w:rPr>
          <w:rFonts w:ascii="Georgia" w:hAnsi="Georgia" w:cs="Georgia"/>
          <w:sz w:val="24"/>
          <w:szCs w:val="24"/>
        </w:rPr>
        <w:t>you feel no pain.</w:t>
      </w:r>
      <w:r w:rsidRPr="000D2115">
        <w:rPr>
          <w:rFonts w:ascii="Georgia" w:hAnsi="Georgia" w:cs="Georgia"/>
          <w:sz w:val="24"/>
          <w:szCs w:val="24"/>
        </w:rPr>
        <w:br/>
        <w:t>Rarely, let emotional pain hurt you.</w:t>
      </w:r>
      <w:r w:rsidRPr="000D2115">
        <w:rPr>
          <w:rFonts w:ascii="Georgia" w:hAnsi="Georgia" w:cs="Georgia"/>
          <w:sz w:val="24"/>
          <w:szCs w:val="24"/>
        </w:rPr>
        <w:br/>
        <w:t>RARELY.</w:t>
      </w:r>
      <w:r w:rsidRPr="000D2115">
        <w:rPr>
          <w:rFonts w:ascii="Georgia" w:hAnsi="Georgia" w:cs="Georgia"/>
          <w:sz w:val="24"/>
          <w:szCs w:val="24"/>
        </w:rPr>
        <w:br/>
      </w:r>
      <w:r w:rsidRPr="000D2115">
        <w:rPr>
          <w:rFonts w:ascii="Georgia" w:hAnsi="Georgia" w:cs="Georgia"/>
          <w:sz w:val="24"/>
          <w:szCs w:val="24"/>
        </w:rPr>
        <w:br/>
        <w:t>Seventh, wear a white sheet sometimes.</w:t>
      </w:r>
      <w:r w:rsidRPr="000D2115">
        <w:rPr>
          <w:rFonts w:ascii="Georgia" w:hAnsi="Georgia" w:cs="Georgia"/>
          <w:sz w:val="24"/>
          <w:szCs w:val="24"/>
        </w:rPr>
        <w:br/>
        <w:t>Get used to your future body.</w:t>
      </w:r>
      <w:r w:rsidRPr="000D2115">
        <w:rPr>
          <w:rFonts w:ascii="Georgia" w:hAnsi="Georgia" w:cs="Georgia"/>
          <w:sz w:val="24"/>
          <w:szCs w:val="24"/>
        </w:rPr>
        <w:br/>
      </w:r>
      <w:r w:rsidRPr="000D2115">
        <w:rPr>
          <w:rFonts w:ascii="Georgia" w:hAnsi="Georgia" w:cs="Georgia"/>
          <w:sz w:val="24"/>
          <w:szCs w:val="24"/>
        </w:rPr>
        <w:br/>
        <w:t>Repeat. For as long as you like.</w:t>
      </w:r>
      <w:r w:rsidRPr="000D2115">
        <w:rPr>
          <w:rFonts w:ascii="Georgia" w:hAnsi="Georgia" w:cs="Georgia"/>
          <w:sz w:val="24"/>
          <w:szCs w:val="24"/>
        </w:rPr>
        <w:br/>
        <w:t>In whatever order.</w:t>
      </w:r>
    </w:p>
    <w:p w:rsidR="00A67AA4" w:rsidRPr="0071148A" w:rsidRDefault="00A67AA4" w:rsidP="005D3AA9">
      <w:pPr>
        <w:spacing w:after="0" w:line="360" w:lineRule="auto"/>
        <w:rPr>
          <w:rFonts w:ascii="Georgia" w:hAnsi="Georgia" w:cs="Georgia"/>
          <w:sz w:val="24"/>
          <w:szCs w:val="24"/>
        </w:rPr>
      </w:pPr>
    </w:p>
    <w:p w:rsidR="00A67AA4" w:rsidRDefault="00A67AA4" w:rsidP="00D43293">
      <w:pPr>
        <w:spacing w:after="0" w:line="360" w:lineRule="auto"/>
        <w:rPr>
          <w:rFonts w:ascii="Georgia" w:hAnsi="Georgia" w:cs="Georgia"/>
          <w:sz w:val="24"/>
          <w:szCs w:val="24"/>
        </w:rPr>
      </w:pPr>
    </w:p>
    <w:p w:rsidR="00A67AA4" w:rsidRDefault="00A67AA4" w:rsidP="00D57FEF">
      <w:pPr>
        <w:spacing w:after="0" w:line="360" w:lineRule="auto"/>
        <w:rPr>
          <w:rFonts w:ascii="Georgia" w:hAnsi="Georgia" w:cs="Georgia"/>
          <w:sz w:val="24"/>
          <w:szCs w:val="24"/>
        </w:rPr>
      </w:pPr>
      <w:r w:rsidRPr="00D57FEF">
        <w:rPr>
          <w:rFonts w:ascii="Georgia" w:hAnsi="Georgia" w:cs="Georgia"/>
          <w:b/>
          <w:bCs/>
          <w:color w:val="FF0000"/>
          <w:sz w:val="24"/>
          <w:szCs w:val="24"/>
        </w:rPr>
        <w:t>Honourable Mention</w:t>
      </w:r>
      <w:r w:rsidRPr="00D57FEF">
        <w:rPr>
          <w:rFonts w:ascii="Georgia" w:hAnsi="Georgia" w:cs="Georgia"/>
          <w:sz w:val="24"/>
          <w:szCs w:val="24"/>
        </w:rPr>
        <w:t xml:space="preserve">:  </w:t>
      </w:r>
    </w:p>
    <w:p w:rsidR="00A67AA4" w:rsidRDefault="00A67AA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A Banquet Spirit </w:t>
      </w:r>
      <w:r>
        <w:rPr>
          <w:rFonts w:ascii="Georgia" w:hAnsi="Georgia" w:cs="Georgia"/>
          <w:sz w:val="24"/>
          <w:szCs w:val="24"/>
        </w:rPr>
        <w:t xml:space="preserve"> by Eileen Carmelita of St Thomas More College, QLD</w:t>
      </w:r>
    </w:p>
    <w:p w:rsidR="00A67AA4" w:rsidRDefault="00A67AA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Just One Short </w:t>
      </w:r>
      <w:r w:rsidRPr="001C5C46">
        <w:rPr>
          <w:rFonts w:ascii="Georgia" w:hAnsi="Georgia" w:cs="Georgia"/>
          <w:sz w:val="24"/>
          <w:szCs w:val="24"/>
        </w:rPr>
        <w:t>by Nibesh Khatri of Perth Modern School, WA</w:t>
      </w:r>
      <w:r>
        <w:rPr>
          <w:rFonts w:ascii="Georgia" w:hAnsi="Georgia" w:cs="Georgia"/>
          <w:sz w:val="24"/>
          <w:szCs w:val="24"/>
        </w:rPr>
        <w:t xml:space="preserve"> </w:t>
      </w:r>
    </w:p>
    <w:p w:rsidR="00A67AA4" w:rsidRDefault="00A67AA4" w:rsidP="00ED61D0">
      <w:pPr>
        <w:pStyle w:val="ListParagraph"/>
        <w:numPr>
          <w:ilvl w:val="0"/>
          <w:numId w:val="1"/>
        </w:numPr>
        <w:spacing w:after="0" w:line="360" w:lineRule="auto"/>
        <w:rPr>
          <w:rFonts w:ascii="Georgia" w:hAnsi="Georgia" w:cs="Georgia"/>
          <w:sz w:val="24"/>
          <w:szCs w:val="24"/>
        </w:rPr>
      </w:pPr>
      <w:r w:rsidRPr="000F0503">
        <w:rPr>
          <w:rFonts w:ascii="Georgia" w:hAnsi="Georgia" w:cs="Georgia"/>
          <w:b/>
          <w:bCs/>
          <w:i/>
          <w:iCs/>
          <w:sz w:val="24"/>
          <w:szCs w:val="24"/>
        </w:rPr>
        <w:t>World’s Too Fast for Ghosts</w:t>
      </w:r>
      <w:r>
        <w:rPr>
          <w:rFonts w:ascii="Georgia" w:hAnsi="Georgia" w:cs="Georgia"/>
          <w:sz w:val="24"/>
          <w:szCs w:val="24"/>
        </w:rPr>
        <w:t xml:space="preserve"> by Joshua Pinga of St Luke’s Catholic College, NSW</w:t>
      </w:r>
    </w:p>
    <w:p w:rsidR="00A67AA4" w:rsidRDefault="00A67AA4" w:rsidP="00D57FEF">
      <w:pPr>
        <w:pStyle w:val="ListParagraph"/>
        <w:numPr>
          <w:ilvl w:val="0"/>
          <w:numId w:val="1"/>
        </w:numPr>
        <w:spacing w:after="0" w:line="360" w:lineRule="auto"/>
        <w:rPr>
          <w:rFonts w:ascii="Georgia" w:hAnsi="Georgia" w:cs="Georgia"/>
          <w:sz w:val="24"/>
          <w:szCs w:val="24"/>
        </w:rPr>
      </w:pPr>
      <w:r w:rsidRPr="001333DC">
        <w:rPr>
          <w:rFonts w:ascii="Georgia" w:hAnsi="Georgia" w:cs="Georgia"/>
          <w:b/>
          <w:bCs/>
          <w:i/>
          <w:iCs/>
          <w:sz w:val="24"/>
          <w:szCs w:val="24"/>
        </w:rPr>
        <w:t>Butterfly Abyss</w:t>
      </w:r>
      <w:r>
        <w:rPr>
          <w:rFonts w:ascii="Georgia" w:hAnsi="Georgia" w:cs="Georgia"/>
          <w:sz w:val="24"/>
          <w:szCs w:val="24"/>
        </w:rPr>
        <w:t xml:space="preserve"> by Amelia Tu of Shalom College, QLD</w:t>
      </w:r>
    </w:p>
    <w:p w:rsidR="00A67AA4" w:rsidRDefault="00A67AA4" w:rsidP="00151E15">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Poltergeist Problems </w:t>
      </w:r>
      <w:r w:rsidRPr="009E355A">
        <w:rPr>
          <w:rFonts w:ascii="Georgia" w:hAnsi="Georgia" w:cs="Georgia"/>
          <w:sz w:val="24"/>
          <w:szCs w:val="24"/>
        </w:rPr>
        <w:t>by Krissy Vavlas of Strathmore Secondary College, VIC</w:t>
      </w:r>
      <w:r>
        <w:rPr>
          <w:rFonts w:ascii="Georgia" w:hAnsi="Georgia" w:cs="Georgia"/>
          <w:sz w:val="24"/>
          <w:szCs w:val="24"/>
        </w:rPr>
        <w:t xml:space="preserve"> </w:t>
      </w:r>
    </w:p>
    <w:p w:rsidR="00A67AA4" w:rsidRPr="00151E15" w:rsidRDefault="00A67AA4" w:rsidP="00151E15">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New </w:t>
      </w:r>
      <w:r w:rsidRPr="00151E15">
        <w:rPr>
          <w:rFonts w:ascii="Georgia" w:hAnsi="Georgia" w:cs="Georgia"/>
          <w:sz w:val="24"/>
          <w:szCs w:val="24"/>
        </w:rPr>
        <w:t>by Maddi Lipscomb of Mansfield State High School, QLD</w:t>
      </w:r>
    </w:p>
    <w:p w:rsidR="00A67AA4" w:rsidRDefault="00A67AA4" w:rsidP="00A92E13">
      <w:pPr>
        <w:pBdr>
          <w:bottom w:val="single" w:sz="4" w:space="1" w:color="auto"/>
        </w:pBdr>
        <w:spacing w:after="0" w:line="360" w:lineRule="auto"/>
        <w:rPr>
          <w:rFonts w:ascii="Georgia" w:hAnsi="Georgia" w:cs="Georgia"/>
          <w:b/>
          <w:bCs/>
          <w:color w:val="4472C4"/>
          <w:sz w:val="24"/>
          <w:szCs w:val="24"/>
        </w:rPr>
      </w:pPr>
    </w:p>
    <w:p w:rsidR="00A67AA4" w:rsidRDefault="00A67AA4">
      <w:pPr>
        <w:rPr>
          <w:rFonts w:ascii="Georgia" w:hAnsi="Georgia" w:cs="Georgia"/>
          <w:b/>
          <w:bCs/>
          <w:color w:val="4472C4"/>
          <w:sz w:val="24"/>
          <w:szCs w:val="24"/>
        </w:rPr>
      </w:pPr>
      <w:r>
        <w:rPr>
          <w:rFonts w:ascii="Georgia" w:hAnsi="Georgia" w:cs="Georgia"/>
          <w:b/>
          <w:bCs/>
          <w:color w:val="4472C4"/>
          <w:sz w:val="24"/>
          <w:szCs w:val="24"/>
        </w:rPr>
        <w:br w:type="page"/>
      </w:r>
    </w:p>
    <w:p w:rsidR="00A67AA4" w:rsidRPr="00C15D32" w:rsidRDefault="00A67AA4" w:rsidP="00A92E13">
      <w:pPr>
        <w:pBdr>
          <w:bottom w:val="single" w:sz="4" w:space="1" w:color="auto"/>
        </w:pBdr>
        <w:spacing w:after="0" w:line="360" w:lineRule="auto"/>
        <w:rPr>
          <w:rFonts w:ascii="Georgia" w:hAnsi="Georgia" w:cs="Georgia"/>
          <w:b/>
          <w:bCs/>
          <w:color w:val="4472C4"/>
          <w:sz w:val="24"/>
          <w:szCs w:val="24"/>
        </w:rPr>
      </w:pPr>
      <w:r w:rsidRPr="00C15D32">
        <w:rPr>
          <w:rFonts w:ascii="Georgia" w:hAnsi="Georgia" w:cs="Georgia"/>
          <w:b/>
          <w:bCs/>
          <w:color w:val="4472C4"/>
          <w:sz w:val="24"/>
          <w:szCs w:val="24"/>
        </w:rPr>
        <w:t>Year 7 – 9 Winners</w:t>
      </w:r>
    </w:p>
    <w:p w:rsidR="00A67AA4" w:rsidRDefault="00A67AA4" w:rsidP="00F244A2">
      <w:pPr>
        <w:spacing w:after="0" w:line="360" w:lineRule="auto"/>
        <w:rPr>
          <w:rFonts w:ascii="Georgia" w:hAnsi="Georgia" w:cs="Georgia"/>
          <w:b/>
          <w:bCs/>
          <w:color w:val="FF0000"/>
          <w:sz w:val="24"/>
          <w:szCs w:val="24"/>
        </w:rPr>
      </w:pPr>
    </w:p>
    <w:p w:rsidR="00A67AA4" w:rsidRDefault="00A67AA4" w:rsidP="00106456">
      <w:pPr>
        <w:spacing w:after="0" w:line="360" w:lineRule="auto"/>
        <w:rPr>
          <w:rFonts w:ascii="Georgia" w:hAnsi="Georgia" w:cs="Georgia"/>
          <w:b/>
          <w:bCs/>
          <w:sz w:val="24"/>
          <w:szCs w:val="24"/>
        </w:rPr>
      </w:pPr>
      <w:r>
        <w:rPr>
          <w:rFonts w:ascii="Georgia" w:hAnsi="Georgia" w:cs="Georgia"/>
          <w:b/>
          <w:bCs/>
          <w:color w:val="FF0000"/>
          <w:sz w:val="24"/>
          <w:szCs w:val="24"/>
        </w:rPr>
        <w:t>First</w:t>
      </w:r>
      <w:r w:rsidRPr="00A424E1">
        <w:rPr>
          <w:rFonts w:ascii="Georgia" w:hAnsi="Georgia" w:cs="Georgia"/>
          <w:b/>
          <w:bCs/>
          <w:color w:val="FF0000"/>
          <w:sz w:val="24"/>
          <w:szCs w:val="24"/>
        </w:rPr>
        <w:t xml:space="preserve"> Place</w:t>
      </w:r>
      <w:r>
        <w:rPr>
          <w:rFonts w:ascii="Georgia" w:hAnsi="Georgia" w:cs="Georgia"/>
          <w:b/>
          <w:bCs/>
          <w:color w:val="FF0000"/>
          <w:sz w:val="24"/>
          <w:szCs w:val="24"/>
        </w:rPr>
        <w:t xml:space="preserve"> </w:t>
      </w:r>
      <w:r w:rsidRPr="00047E34">
        <w:rPr>
          <w:rFonts w:ascii="Georgia" w:hAnsi="Georgia" w:cs="Georgia"/>
          <w:color w:val="FF0000"/>
          <w:sz w:val="24"/>
          <w:szCs w:val="24"/>
        </w:rPr>
        <w:t>(</w:t>
      </w:r>
      <w:r w:rsidRPr="009B7FF1">
        <w:rPr>
          <w:rFonts w:ascii="Georgia" w:hAnsi="Georgia" w:cs="Georgia"/>
          <w:sz w:val="24"/>
          <w:szCs w:val="24"/>
        </w:rPr>
        <w:t xml:space="preserve">Judge’s Note: </w:t>
      </w:r>
      <w:r w:rsidRPr="003B75F1">
        <w:rPr>
          <w:rFonts w:ascii="Georgia" w:hAnsi="Georgia" w:cs="Georgia"/>
          <w:color w:val="FF0000"/>
          <w:sz w:val="24"/>
          <w:szCs w:val="24"/>
        </w:rPr>
        <w:t>Haiku</w:t>
      </w:r>
      <w:r w:rsidRPr="00047E34">
        <w:rPr>
          <w:rFonts w:ascii="Georgia" w:hAnsi="Georgia" w:cs="Georgia"/>
          <w:i/>
          <w:iCs/>
          <w:color w:val="FF0000"/>
          <w:sz w:val="24"/>
          <w:szCs w:val="24"/>
        </w:rPr>
        <w:t xml:space="preserve"> – Demonstration of how the rules of form combined with the power of a few well-chosen words can be presented with stunning impact</w:t>
      </w:r>
      <w:r w:rsidRPr="00047E34">
        <w:rPr>
          <w:rFonts w:ascii="Georgia" w:hAnsi="Georgia" w:cs="Georgia"/>
          <w:color w:val="FF0000"/>
          <w:sz w:val="24"/>
          <w:szCs w:val="24"/>
        </w:rPr>
        <w:t>)</w:t>
      </w:r>
      <w:r>
        <w:rPr>
          <w:rFonts w:ascii="Georgia" w:hAnsi="Georgia" w:cs="Georgia"/>
          <w:b/>
          <w:bCs/>
          <w:i/>
          <w:iCs/>
          <w:sz w:val="24"/>
          <w:szCs w:val="24"/>
        </w:rPr>
        <w:br/>
        <w:t xml:space="preserve">Loss </w:t>
      </w:r>
      <w:r w:rsidRPr="00C15D32">
        <w:rPr>
          <w:rFonts w:ascii="Georgia" w:hAnsi="Georgia" w:cs="Georgia"/>
          <w:b/>
          <w:bCs/>
          <w:sz w:val="24"/>
          <w:szCs w:val="24"/>
        </w:rPr>
        <w:t xml:space="preserve"> </w:t>
      </w:r>
      <w:r w:rsidRPr="0083466F">
        <w:rPr>
          <w:rFonts w:ascii="Georgia" w:hAnsi="Georgia" w:cs="Georgia"/>
          <w:sz w:val="24"/>
          <w:szCs w:val="24"/>
        </w:rPr>
        <w:t xml:space="preserve">by </w:t>
      </w:r>
      <w:r>
        <w:rPr>
          <w:rFonts w:ascii="Georgia" w:hAnsi="Georgia" w:cs="Georgia"/>
          <w:sz w:val="24"/>
          <w:szCs w:val="24"/>
        </w:rPr>
        <w:t>Nga Nguyen of Mount Gambier High School, SA</w:t>
      </w:r>
    </w:p>
    <w:p w:rsidR="00A67AA4" w:rsidRPr="002E0AF4" w:rsidRDefault="00A67AA4" w:rsidP="00106456">
      <w:pPr>
        <w:spacing w:after="0" w:line="360" w:lineRule="auto"/>
        <w:rPr>
          <w:rFonts w:ascii="Georgia" w:hAnsi="Georgia" w:cs="Georgia"/>
          <w:sz w:val="24"/>
          <w:szCs w:val="24"/>
          <w:shd w:val="clear" w:color="auto" w:fill="FFFFFF"/>
        </w:rPr>
      </w:pPr>
    </w:p>
    <w:p w:rsidR="00A67AA4" w:rsidRDefault="00A67AA4" w:rsidP="00106456">
      <w:pPr>
        <w:spacing w:after="0" w:line="360" w:lineRule="auto"/>
        <w:rPr>
          <w:rFonts w:ascii="Georgia" w:hAnsi="Georgia" w:cs="Georgia"/>
          <w:sz w:val="24"/>
          <w:szCs w:val="24"/>
          <w:shd w:val="clear" w:color="auto" w:fill="FFFFFF"/>
        </w:rPr>
      </w:pPr>
      <w:r w:rsidRPr="002E0AF4">
        <w:rPr>
          <w:rFonts w:ascii="Georgia" w:hAnsi="Georgia" w:cs="Georgia"/>
          <w:sz w:val="24"/>
          <w:szCs w:val="24"/>
          <w:shd w:val="clear" w:color="auto" w:fill="FFFFFF"/>
        </w:rPr>
        <w:t>Pale skin, blue lips lied</w:t>
      </w:r>
      <w:r w:rsidRPr="002E0AF4">
        <w:rPr>
          <w:rFonts w:ascii="Georgia" w:hAnsi="Georgia" w:cs="Georgia"/>
          <w:sz w:val="24"/>
          <w:szCs w:val="24"/>
          <w:shd w:val="clear" w:color="auto" w:fill="FFFFFF"/>
        </w:rPr>
        <w:br/>
        <w:t>My mother laid in the snow</w:t>
      </w:r>
      <w:r w:rsidRPr="002E0AF4">
        <w:rPr>
          <w:rFonts w:ascii="Georgia" w:hAnsi="Georgia" w:cs="Georgia"/>
          <w:sz w:val="24"/>
          <w:szCs w:val="24"/>
          <w:shd w:val="clear" w:color="auto" w:fill="FFFFFF"/>
        </w:rPr>
        <w:br/>
        <w:t>She won't hold my hands</w:t>
      </w:r>
    </w:p>
    <w:p w:rsidR="00A67AA4" w:rsidRDefault="00A67AA4" w:rsidP="00C43432">
      <w:pPr>
        <w:shd w:val="clear" w:color="auto" w:fill="FFFFFF"/>
        <w:spacing w:after="0" w:line="360" w:lineRule="auto"/>
        <w:rPr>
          <w:rFonts w:ascii="Georgia" w:hAnsi="Georgia" w:cs="Georgia"/>
          <w:sz w:val="24"/>
          <w:szCs w:val="24"/>
        </w:rPr>
      </w:pPr>
    </w:p>
    <w:p w:rsidR="00A67AA4" w:rsidRDefault="00A67AA4" w:rsidP="00047E34">
      <w:pPr>
        <w:spacing w:after="0" w:line="360" w:lineRule="auto"/>
        <w:rPr>
          <w:rFonts w:ascii="Georgia" w:hAnsi="Georgia" w:cs="Georgia"/>
          <w:b/>
          <w:bCs/>
          <w:color w:val="FF0000"/>
          <w:sz w:val="24"/>
          <w:szCs w:val="24"/>
        </w:rPr>
      </w:pPr>
      <w:r>
        <w:rPr>
          <w:rFonts w:ascii="Georgia" w:hAnsi="Georgia" w:cs="Georgia"/>
          <w:b/>
          <w:bCs/>
          <w:color w:val="FF0000"/>
          <w:sz w:val="24"/>
          <w:szCs w:val="24"/>
        </w:rPr>
        <w:t xml:space="preserve">Second </w:t>
      </w:r>
      <w:r w:rsidRPr="00A92E13">
        <w:rPr>
          <w:rFonts w:ascii="Georgia" w:hAnsi="Georgia" w:cs="Georgia"/>
          <w:b/>
          <w:bCs/>
          <w:color w:val="FF0000"/>
          <w:sz w:val="24"/>
          <w:szCs w:val="24"/>
        </w:rPr>
        <w:t xml:space="preserve"> Place</w:t>
      </w:r>
    </w:p>
    <w:p w:rsidR="00A67AA4" w:rsidRDefault="00A67AA4" w:rsidP="00047E34">
      <w:pPr>
        <w:spacing w:after="0" w:line="360" w:lineRule="auto"/>
        <w:rPr>
          <w:rFonts w:ascii="Georgia" w:hAnsi="Georgia" w:cs="Georgia"/>
          <w:sz w:val="24"/>
          <w:szCs w:val="24"/>
        </w:rPr>
      </w:pPr>
      <w:r>
        <w:rPr>
          <w:rFonts w:ascii="Georgia" w:hAnsi="Georgia" w:cs="Georgia"/>
          <w:b/>
          <w:bCs/>
          <w:i/>
          <w:iCs/>
          <w:sz w:val="24"/>
          <w:szCs w:val="24"/>
        </w:rPr>
        <w:t xml:space="preserve">Falling: Either in Love or to Death </w:t>
      </w:r>
      <w:r>
        <w:rPr>
          <w:rFonts w:ascii="Georgia" w:hAnsi="Georgia" w:cs="Georgia"/>
          <w:sz w:val="24"/>
          <w:szCs w:val="24"/>
        </w:rPr>
        <w:t>by Natasha Hague of All Saints College, Maitland</w:t>
      </w:r>
    </w:p>
    <w:p w:rsidR="00A67AA4" w:rsidRDefault="00A67AA4" w:rsidP="00047E34">
      <w:pPr>
        <w:shd w:val="clear" w:color="auto" w:fill="FFFFFF"/>
        <w:spacing w:after="0" w:line="360" w:lineRule="auto"/>
        <w:rPr>
          <w:rFonts w:ascii="Roboto" w:hAnsi="Roboto" w:cs="Roboto"/>
          <w:color w:val="425B76"/>
          <w:shd w:val="clear" w:color="auto" w:fill="FFFFFF"/>
        </w:rPr>
      </w:pPr>
      <w:r>
        <w:rPr>
          <w:rFonts w:ascii="Roboto" w:hAnsi="Roboto" w:cs="Roboto"/>
          <w:color w:val="425B76"/>
        </w:rPr>
        <w:br/>
      </w:r>
      <w:r w:rsidRPr="00146AC5">
        <w:rPr>
          <w:rFonts w:ascii="Georgia" w:hAnsi="Georgia" w:cs="Georgia"/>
          <w:sz w:val="24"/>
          <w:szCs w:val="24"/>
          <w:shd w:val="clear" w:color="auto" w:fill="FFFFFF"/>
        </w:rPr>
        <w:t>Why is it that love is always described as something you fall into?</w:t>
      </w:r>
      <w:r w:rsidRPr="00146AC5">
        <w:rPr>
          <w:rFonts w:ascii="Georgia" w:hAnsi="Georgia" w:cs="Georgia"/>
          <w:sz w:val="24"/>
          <w:szCs w:val="24"/>
          <w:shd w:val="clear" w:color="auto" w:fill="FFFFFF"/>
        </w:rPr>
        <w:br/>
        <w:t>A shock,</w:t>
      </w:r>
      <w:r w:rsidRPr="00146AC5">
        <w:rPr>
          <w:rFonts w:ascii="Georgia" w:hAnsi="Georgia" w:cs="Georgia"/>
          <w:sz w:val="24"/>
          <w:szCs w:val="24"/>
          <w:shd w:val="clear" w:color="auto" w:fill="FFFFFF"/>
        </w:rPr>
        <w:br/>
        <w:t>A surprise,</w:t>
      </w:r>
      <w:r w:rsidRPr="00146AC5">
        <w:rPr>
          <w:rFonts w:ascii="Georgia" w:hAnsi="Georgia" w:cs="Georgia"/>
          <w:sz w:val="24"/>
          <w:szCs w:val="24"/>
          <w:shd w:val="clear" w:color="auto" w:fill="FFFFFF"/>
        </w:rPr>
        <w:br/>
        <w:t>A taste of freedom when in reality it is only the few short seconds before you hit the ground.</w:t>
      </w:r>
      <w:r w:rsidRPr="00146AC5">
        <w:rPr>
          <w:rFonts w:ascii="Georgia" w:hAnsi="Georgia" w:cs="Georgia"/>
          <w:sz w:val="24"/>
          <w:szCs w:val="24"/>
          <w:shd w:val="clear" w:color="auto" w:fill="FFFFFF"/>
        </w:rPr>
        <w:br/>
        <w:t>I too am currently falling, however not in love,</w:t>
      </w:r>
      <w:r w:rsidRPr="00146AC5">
        <w:rPr>
          <w:rFonts w:ascii="Georgia" w:hAnsi="Georgia" w:cs="Georgia"/>
          <w:sz w:val="24"/>
          <w:szCs w:val="24"/>
          <w:shd w:val="clear" w:color="auto" w:fill="FFFFFF"/>
        </w:rPr>
        <w:br/>
        <w:t>Instead flying downwards,</w:t>
      </w:r>
      <w:r w:rsidRPr="00146AC5">
        <w:rPr>
          <w:rFonts w:ascii="Georgia" w:hAnsi="Georgia" w:cs="Georgia"/>
          <w:sz w:val="24"/>
          <w:szCs w:val="24"/>
          <w:shd w:val="clear" w:color="auto" w:fill="FFFFFF"/>
        </w:rPr>
        <w:br/>
        <w:t>Flying and falling,</w:t>
      </w:r>
      <w:r w:rsidRPr="00146AC5">
        <w:rPr>
          <w:rFonts w:ascii="Georgia" w:hAnsi="Georgia" w:cs="Georgia"/>
          <w:sz w:val="24"/>
          <w:szCs w:val="24"/>
          <w:shd w:val="clear" w:color="auto" w:fill="FFFFFF"/>
        </w:rPr>
        <w:br/>
        <w:t>Falling freely towards a beckoning sea.</w:t>
      </w:r>
      <w:r w:rsidRPr="00146AC5">
        <w:rPr>
          <w:rFonts w:ascii="Georgia" w:hAnsi="Georgia" w:cs="Georgia"/>
          <w:sz w:val="24"/>
          <w:szCs w:val="24"/>
          <w:shd w:val="clear" w:color="auto" w:fill="FFFFFF"/>
        </w:rPr>
        <w:br/>
        <w:t>Wind running after me,</w:t>
      </w:r>
      <w:r w:rsidRPr="00146AC5">
        <w:rPr>
          <w:rFonts w:ascii="Georgia" w:hAnsi="Georgia" w:cs="Georgia"/>
          <w:sz w:val="24"/>
          <w:szCs w:val="24"/>
          <w:shd w:val="clear" w:color="auto" w:fill="FFFFFF"/>
        </w:rPr>
        <w:br/>
        <w:t>A crash.</w:t>
      </w:r>
      <w:r w:rsidRPr="00146AC5">
        <w:rPr>
          <w:rFonts w:ascii="Georgia" w:hAnsi="Georgia" w:cs="Georgia"/>
          <w:sz w:val="24"/>
          <w:szCs w:val="24"/>
          <w:shd w:val="clear" w:color="auto" w:fill="FFFFFF"/>
        </w:rPr>
        <w:br/>
        <w:t>A splash.</w:t>
      </w:r>
      <w:r w:rsidRPr="00146AC5">
        <w:rPr>
          <w:rFonts w:ascii="Georgia" w:hAnsi="Georgia" w:cs="Georgia"/>
          <w:sz w:val="24"/>
          <w:szCs w:val="24"/>
          <w:shd w:val="clear" w:color="auto" w:fill="FFFFFF"/>
        </w:rPr>
        <w:br/>
        <w:t>A long-expected collision.</w:t>
      </w:r>
      <w:r w:rsidRPr="00146AC5">
        <w:rPr>
          <w:rFonts w:ascii="Georgia" w:hAnsi="Georgia" w:cs="Georgia"/>
          <w:sz w:val="24"/>
          <w:szCs w:val="24"/>
          <w:shd w:val="clear" w:color="auto" w:fill="FFFFFF"/>
        </w:rPr>
        <w:br/>
        <w:t>Maybe this is what love is, a freeing type of falling down, a slow succession through life.</w:t>
      </w:r>
      <w:r w:rsidRPr="00146AC5">
        <w:rPr>
          <w:rFonts w:ascii="Georgia" w:hAnsi="Georgia" w:cs="Georgia"/>
          <w:sz w:val="24"/>
          <w:szCs w:val="24"/>
          <w:shd w:val="clear" w:color="auto" w:fill="FFFFFF"/>
        </w:rPr>
        <w:br/>
        <w:t>When your soul doesn’t fall but floats,</w:t>
      </w:r>
      <w:r w:rsidRPr="00146AC5">
        <w:rPr>
          <w:rFonts w:ascii="Georgia" w:hAnsi="Georgia" w:cs="Georgia"/>
          <w:sz w:val="24"/>
          <w:szCs w:val="24"/>
          <w:shd w:val="clear" w:color="auto" w:fill="FFFFFF"/>
        </w:rPr>
        <w:br/>
        <w:t>Lighter than a whisper in the wind</w:t>
      </w:r>
      <w:r>
        <w:rPr>
          <w:rFonts w:ascii="Roboto" w:hAnsi="Roboto" w:cs="Roboto"/>
          <w:color w:val="425B76"/>
          <w:shd w:val="clear" w:color="auto" w:fill="FFFFFF"/>
        </w:rPr>
        <w:t>.</w:t>
      </w:r>
    </w:p>
    <w:p w:rsidR="00A67AA4" w:rsidRDefault="00A67AA4" w:rsidP="00047E34">
      <w:pPr>
        <w:shd w:val="clear" w:color="auto" w:fill="FFFFFF"/>
        <w:spacing w:after="0" w:line="360" w:lineRule="auto"/>
        <w:rPr>
          <w:rFonts w:ascii="Roboto" w:hAnsi="Roboto" w:cs="Roboto"/>
          <w:color w:val="425B76"/>
          <w:shd w:val="clear" w:color="auto" w:fill="FFFFFF"/>
        </w:rPr>
      </w:pPr>
    </w:p>
    <w:p w:rsidR="00A67AA4" w:rsidRDefault="00A67AA4" w:rsidP="00151E15">
      <w:pPr>
        <w:spacing w:after="0" w:line="360" w:lineRule="auto"/>
        <w:rPr>
          <w:rFonts w:ascii="Georgia" w:hAnsi="Georgia" w:cs="Georgia"/>
          <w:b/>
          <w:bCs/>
          <w:color w:val="FF0000"/>
          <w:sz w:val="24"/>
          <w:szCs w:val="24"/>
        </w:rPr>
      </w:pPr>
      <w:r>
        <w:rPr>
          <w:rFonts w:ascii="Georgia" w:hAnsi="Georgia" w:cs="Georgia"/>
          <w:b/>
          <w:bCs/>
          <w:color w:val="FF0000"/>
          <w:sz w:val="24"/>
          <w:szCs w:val="24"/>
        </w:rPr>
        <w:t xml:space="preserve">Third </w:t>
      </w:r>
      <w:r w:rsidRPr="00A92E13">
        <w:rPr>
          <w:rFonts w:ascii="Georgia" w:hAnsi="Georgia" w:cs="Georgia"/>
          <w:b/>
          <w:bCs/>
          <w:color w:val="FF0000"/>
          <w:sz w:val="24"/>
          <w:szCs w:val="24"/>
        </w:rPr>
        <w:t>Place</w:t>
      </w:r>
    </w:p>
    <w:p w:rsidR="00A67AA4" w:rsidRDefault="00A67AA4" w:rsidP="00047E34">
      <w:pPr>
        <w:shd w:val="clear" w:color="auto" w:fill="FFFFFF"/>
        <w:spacing w:after="0" w:line="360" w:lineRule="auto"/>
        <w:rPr>
          <w:rFonts w:ascii="Roboto" w:hAnsi="Roboto" w:cs="Roboto"/>
          <w:color w:val="425B76"/>
          <w:shd w:val="clear" w:color="auto" w:fill="FFFFFF"/>
        </w:rPr>
      </w:pPr>
      <w:r>
        <w:rPr>
          <w:rFonts w:ascii="Georgia" w:hAnsi="Georgia" w:cs="Georgia"/>
          <w:b/>
          <w:bCs/>
          <w:i/>
          <w:iCs/>
          <w:sz w:val="24"/>
          <w:szCs w:val="24"/>
        </w:rPr>
        <w:t xml:space="preserve">Misconceptions </w:t>
      </w:r>
      <w:r w:rsidRPr="009C18BD">
        <w:rPr>
          <w:rFonts w:ascii="Georgia" w:hAnsi="Georgia" w:cs="Georgia"/>
          <w:sz w:val="24"/>
          <w:szCs w:val="24"/>
        </w:rPr>
        <w:t>by Isabella Chalker of Bunbury Senior High School, WA</w:t>
      </w:r>
    </w:p>
    <w:p w:rsidR="00A67AA4" w:rsidRDefault="00A67AA4" w:rsidP="00C43432">
      <w:pPr>
        <w:shd w:val="clear" w:color="auto" w:fill="FFFFFF"/>
        <w:spacing w:after="0" w:line="360" w:lineRule="auto"/>
        <w:rPr>
          <w:rFonts w:ascii="Georgia" w:hAnsi="Georgia" w:cs="Georgia"/>
          <w:sz w:val="24"/>
          <w:szCs w:val="24"/>
          <w:shd w:val="clear" w:color="auto" w:fill="FFFFFF"/>
        </w:rPr>
      </w:pPr>
    </w:p>
    <w:p w:rsidR="00A67AA4" w:rsidRPr="00A747FA" w:rsidRDefault="00A67AA4" w:rsidP="00C43432">
      <w:pPr>
        <w:shd w:val="clear" w:color="auto" w:fill="FFFFFF"/>
        <w:spacing w:after="0" w:line="360" w:lineRule="auto"/>
        <w:rPr>
          <w:rFonts w:ascii="Georgia" w:hAnsi="Georgia" w:cs="Georgia"/>
          <w:sz w:val="24"/>
          <w:szCs w:val="24"/>
        </w:rPr>
      </w:pPr>
      <w:r w:rsidRPr="00151E15">
        <w:rPr>
          <w:rFonts w:ascii="Georgia" w:hAnsi="Georgia" w:cs="Georgia"/>
          <w:sz w:val="24"/>
          <w:szCs w:val="24"/>
          <w:shd w:val="clear" w:color="auto" w:fill="FFFFFF"/>
        </w:rPr>
        <w:t>Two ghostly figures mounted on the wall, stuck in the make-believe world of a dusty picture frame. Don’t step on the third step of the staircase because you might wake them up and their shadows might move. Make sure you close the door or else a demon will wail through the gap. Make sure you lock the window or a shadow will enter your room. Never just a painting, never just the wind, never just a tree. A house ruled by shadows and the dark. A house ruled by people in a picture frame. A house ruled by misconceptions.</w:t>
      </w:r>
    </w:p>
    <w:p w:rsidR="00A67AA4" w:rsidRDefault="00A67AA4" w:rsidP="00C43432">
      <w:pPr>
        <w:spacing w:after="0" w:line="360" w:lineRule="auto"/>
        <w:rPr>
          <w:rFonts w:ascii="Georgia" w:hAnsi="Georgia" w:cs="Georgia"/>
          <w:sz w:val="24"/>
          <w:szCs w:val="24"/>
        </w:rPr>
      </w:pPr>
    </w:p>
    <w:p w:rsidR="00A67AA4" w:rsidRDefault="00A67AA4" w:rsidP="005D3AA9">
      <w:pPr>
        <w:spacing w:after="0" w:line="360" w:lineRule="auto"/>
        <w:rPr>
          <w:rFonts w:ascii="Georgia" w:hAnsi="Georgia" w:cs="Georgia"/>
          <w:color w:val="FF0000"/>
          <w:sz w:val="24"/>
          <w:szCs w:val="24"/>
        </w:rPr>
      </w:pPr>
      <w:r w:rsidRPr="009A2A73">
        <w:rPr>
          <w:rFonts w:ascii="Georgia" w:hAnsi="Georgia" w:cs="Georgia"/>
          <w:b/>
          <w:bCs/>
          <w:color w:val="FF0000"/>
          <w:sz w:val="24"/>
          <w:szCs w:val="24"/>
        </w:rPr>
        <w:t>Honourable Mention:</w:t>
      </w:r>
      <w:r w:rsidRPr="009A2A73">
        <w:rPr>
          <w:rFonts w:ascii="Georgia" w:hAnsi="Georgia" w:cs="Georgia"/>
          <w:color w:val="FF0000"/>
          <w:sz w:val="24"/>
          <w:szCs w:val="24"/>
        </w:rPr>
        <w:t xml:space="preserve">  </w:t>
      </w:r>
    </w:p>
    <w:p w:rsidR="00A67AA4" w:rsidRDefault="00A67AA4" w:rsidP="00F7788B">
      <w:pPr>
        <w:pStyle w:val="ListParagraph"/>
        <w:spacing w:after="0" w:line="360" w:lineRule="auto"/>
        <w:rPr>
          <w:rFonts w:ascii="Georgia" w:hAnsi="Georgia" w:cs="Georgia"/>
          <w:sz w:val="24"/>
          <w:szCs w:val="24"/>
        </w:rPr>
      </w:pPr>
    </w:p>
    <w:p w:rsidR="00A67AA4"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In Another World </w:t>
      </w:r>
      <w:r w:rsidRPr="008F20DF">
        <w:rPr>
          <w:rFonts w:ascii="Georgia" w:hAnsi="Georgia" w:cs="Georgia"/>
          <w:sz w:val="24"/>
          <w:szCs w:val="24"/>
        </w:rPr>
        <w:t>by Phillis Chen</w:t>
      </w:r>
      <w:r>
        <w:rPr>
          <w:rFonts w:ascii="Georgia" w:hAnsi="Georgia" w:cs="Georgia"/>
          <w:b/>
          <w:bCs/>
          <w:i/>
          <w:iCs/>
          <w:sz w:val="24"/>
          <w:szCs w:val="24"/>
        </w:rPr>
        <w:t xml:space="preserve"> </w:t>
      </w:r>
      <w:r>
        <w:rPr>
          <w:rFonts w:ascii="Georgia" w:hAnsi="Georgia" w:cs="Georgia"/>
          <w:sz w:val="24"/>
          <w:szCs w:val="24"/>
        </w:rPr>
        <w:t>of St Thomas More College</w:t>
      </w:r>
    </w:p>
    <w:p w:rsidR="00A67AA4" w:rsidRPr="00F95CE2"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Eternal </w:t>
      </w:r>
      <w:r w:rsidRPr="00F95CE2">
        <w:rPr>
          <w:rFonts w:ascii="Georgia" w:hAnsi="Georgia" w:cs="Georgia"/>
          <w:sz w:val="24"/>
          <w:szCs w:val="24"/>
        </w:rPr>
        <w:t>by Todd Frahn of Open Access College, SA</w:t>
      </w:r>
    </w:p>
    <w:p w:rsidR="00A67AA4" w:rsidRPr="006C1EA5"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The Breath of Night </w:t>
      </w:r>
      <w:r w:rsidRPr="006C1EA5">
        <w:rPr>
          <w:rFonts w:ascii="Georgia" w:hAnsi="Georgia" w:cs="Georgia"/>
          <w:sz w:val="24"/>
          <w:szCs w:val="24"/>
        </w:rPr>
        <w:t>by Indiana Palmer, Bunbury Senior High School</w:t>
      </w:r>
    </w:p>
    <w:p w:rsidR="00A67AA4" w:rsidRDefault="00A67AA4" w:rsidP="00574758">
      <w:pPr>
        <w:pStyle w:val="ListParagraph"/>
        <w:numPr>
          <w:ilvl w:val="0"/>
          <w:numId w:val="2"/>
        </w:numPr>
        <w:spacing w:after="0" w:line="360" w:lineRule="auto"/>
        <w:rPr>
          <w:rFonts w:ascii="Georgia" w:hAnsi="Georgia" w:cs="Georgia"/>
          <w:sz w:val="24"/>
          <w:szCs w:val="24"/>
        </w:rPr>
      </w:pPr>
      <w:r w:rsidRPr="00676359">
        <w:rPr>
          <w:rFonts w:ascii="Georgia" w:hAnsi="Georgia" w:cs="Georgia"/>
          <w:b/>
          <w:bCs/>
          <w:i/>
          <w:iCs/>
          <w:sz w:val="24"/>
          <w:szCs w:val="24"/>
        </w:rPr>
        <w:t>Mirrored by Emily Hague</w:t>
      </w:r>
      <w:r>
        <w:rPr>
          <w:rFonts w:ascii="Georgia" w:hAnsi="Georgia" w:cs="Georgia"/>
          <w:sz w:val="24"/>
          <w:szCs w:val="24"/>
        </w:rPr>
        <w:t xml:space="preserve"> of A</w:t>
      </w:r>
      <w:r w:rsidRPr="00676359">
        <w:rPr>
          <w:rFonts w:ascii="Georgia" w:hAnsi="Georgia" w:cs="Georgia"/>
          <w:sz w:val="24"/>
          <w:szCs w:val="24"/>
        </w:rPr>
        <w:t xml:space="preserve">ll Saints' College, </w:t>
      </w:r>
      <w:r>
        <w:rPr>
          <w:rFonts w:ascii="Georgia" w:hAnsi="Georgia" w:cs="Georgia"/>
          <w:sz w:val="24"/>
          <w:szCs w:val="24"/>
        </w:rPr>
        <w:t>Maitland</w:t>
      </w:r>
    </w:p>
    <w:p w:rsidR="00A67AA4" w:rsidRPr="00291682"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Desolate </w:t>
      </w:r>
      <w:r w:rsidRPr="00291682">
        <w:rPr>
          <w:rFonts w:ascii="Georgia" w:hAnsi="Georgia" w:cs="Georgia"/>
          <w:sz w:val="24"/>
          <w:szCs w:val="24"/>
        </w:rPr>
        <w:t>by Miller Read of  Bunbury Senior High School, WA</w:t>
      </w:r>
    </w:p>
    <w:p w:rsidR="00A67AA4" w:rsidRPr="00530099"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My Diary, June 2021 </w:t>
      </w:r>
      <w:r w:rsidRPr="00530099">
        <w:rPr>
          <w:rFonts w:ascii="Georgia" w:hAnsi="Georgia" w:cs="Georgia"/>
          <w:sz w:val="24"/>
          <w:szCs w:val="24"/>
        </w:rPr>
        <w:t>by Ava Bond of St Mary Mackillop College, Canberra</w:t>
      </w:r>
    </w:p>
    <w:p w:rsidR="00A67AA4"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Where the Wild Things Start </w:t>
      </w:r>
      <w:r w:rsidRPr="00A5601E">
        <w:rPr>
          <w:rFonts w:ascii="Georgia" w:hAnsi="Georgia" w:cs="Georgia"/>
          <w:sz w:val="24"/>
          <w:szCs w:val="24"/>
        </w:rPr>
        <w:t>by Abbey Lim of The MacRobertson’s Girls’ High School</w:t>
      </w:r>
    </w:p>
    <w:p w:rsidR="00A67AA4"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Your Ghost Still Haunts Me </w:t>
      </w:r>
      <w:r w:rsidRPr="00284DDF">
        <w:rPr>
          <w:rFonts w:ascii="Georgia" w:hAnsi="Georgia" w:cs="Georgia"/>
          <w:sz w:val="24"/>
          <w:szCs w:val="24"/>
        </w:rPr>
        <w:t>by Lincoln Wheeler of Lumen Christi College, WA</w:t>
      </w:r>
    </w:p>
    <w:p w:rsidR="00A67AA4" w:rsidRPr="00F938B3"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Misconceptions </w:t>
      </w:r>
      <w:r w:rsidRPr="00F938B3">
        <w:rPr>
          <w:rFonts w:ascii="Georgia" w:hAnsi="Georgia" w:cs="Georgia"/>
          <w:sz w:val="24"/>
          <w:szCs w:val="24"/>
        </w:rPr>
        <w:t>by Isabella Chalker of Bunbury Senior High School, WA</w:t>
      </w:r>
    </w:p>
    <w:p w:rsidR="00A67AA4" w:rsidRPr="003C429B" w:rsidRDefault="00A67AA4" w:rsidP="00574758">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The Jerboa Ghost of Wizz Creek </w:t>
      </w:r>
      <w:r w:rsidRPr="003C429B">
        <w:rPr>
          <w:rFonts w:ascii="Georgia" w:hAnsi="Georgia" w:cs="Georgia"/>
          <w:sz w:val="24"/>
          <w:szCs w:val="24"/>
        </w:rPr>
        <w:t>by Humus Chandu of MESC</w:t>
      </w:r>
    </w:p>
    <w:sectPr w:rsidR="00A67AA4" w:rsidRPr="003C429B" w:rsidSect="00CD167D">
      <w:head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AA4" w:rsidRDefault="00A67AA4" w:rsidP="004006EA">
      <w:pPr>
        <w:spacing w:after="0" w:line="240" w:lineRule="auto"/>
      </w:pPr>
      <w:r>
        <w:separator/>
      </w:r>
    </w:p>
  </w:endnote>
  <w:endnote w:type="continuationSeparator" w:id="0">
    <w:p w:rsidR="00A67AA4" w:rsidRDefault="00A67AA4" w:rsidP="004006EA">
      <w:pPr>
        <w:spacing w:after="0" w:line="240" w:lineRule="auto"/>
      </w:pPr>
      <w:r>
        <w:continuationSeparator/>
      </w:r>
    </w:p>
  </w:endnote>
  <w:endnote w:type="continuationNotice" w:id="1">
    <w:p w:rsidR="00A67AA4" w:rsidRDefault="00A67AA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Roboto"/>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AA4" w:rsidRDefault="00A67AA4" w:rsidP="004006EA">
      <w:pPr>
        <w:spacing w:after="0" w:line="240" w:lineRule="auto"/>
      </w:pPr>
      <w:r>
        <w:separator/>
      </w:r>
    </w:p>
  </w:footnote>
  <w:footnote w:type="continuationSeparator" w:id="0">
    <w:p w:rsidR="00A67AA4" w:rsidRDefault="00A67AA4" w:rsidP="004006EA">
      <w:pPr>
        <w:spacing w:after="0" w:line="240" w:lineRule="auto"/>
      </w:pPr>
      <w:r>
        <w:continuationSeparator/>
      </w:r>
    </w:p>
  </w:footnote>
  <w:footnote w:type="continuationNotice" w:id="1">
    <w:p w:rsidR="00A67AA4" w:rsidRDefault="00A67AA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A4" w:rsidRDefault="00A67A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7E7A"/>
    <w:multiLevelType w:val="hybridMultilevel"/>
    <w:tmpl w:val="C9F2C9C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nsid w:val="400676E3"/>
    <w:multiLevelType w:val="hybridMultilevel"/>
    <w:tmpl w:val="A3C2F27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4942"/>
    <w:rsid w:val="000105E8"/>
    <w:rsid w:val="000170B1"/>
    <w:rsid w:val="000215EE"/>
    <w:rsid w:val="00024023"/>
    <w:rsid w:val="00025DD8"/>
    <w:rsid w:val="00030B8D"/>
    <w:rsid w:val="00032501"/>
    <w:rsid w:val="0003278C"/>
    <w:rsid w:val="00037ADD"/>
    <w:rsid w:val="00037F8F"/>
    <w:rsid w:val="00040C1C"/>
    <w:rsid w:val="00042A57"/>
    <w:rsid w:val="0004302C"/>
    <w:rsid w:val="00047E34"/>
    <w:rsid w:val="000502B2"/>
    <w:rsid w:val="00052255"/>
    <w:rsid w:val="00054942"/>
    <w:rsid w:val="00056B5F"/>
    <w:rsid w:val="00056E52"/>
    <w:rsid w:val="00057990"/>
    <w:rsid w:val="00060B19"/>
    <w:rsid w:val="00060BCD"/>
    <w:rsid w:val="000620EC"/>
    <w:rsid w:val="00063BC9"/>
    <w:rsid w:val="00065DA9"/>
    <w:rsid w:val="00071614"/>
    <w:rsid w:val="00072B51"/>
    <w:rsid w:val="00076868"/>
    <w:rsid w:val="000770A5"/>
    <w:rsid w:val="00077D95"/>
    <w:rsid w:val="00083B1E"/>
    <w:rsid w:val="00083CA5"/>
    <w:rsid w:val="00087E58"/>
    <w:rsid w:val="000A4E46"/>
    <w:rsid w:val="000B286B"/>
    <w:rsid w:val="000B5C09"/>
    <w:rsid w:val="000B7A86"/>
    <w:rsid w:val="000C3BDB"/>
    <w:rsid w:val="000C743C"/>
    <w:rsid w:val="000C7A0A"/>
    <w:rsid w:val="000D12A5"/>
    <w:rsid w:val="000D2115"/>
    <w:rsid w:val="000D47D2"/>
    <w:rsid w:val="000D7929"/>
    <w:rsid w:val="000E0E46"/>
    <w:rsid w:val="000E0F04"/>
    <w:rsid w:val="000E200D"/>
    <w:rsid w:val="000E34EC"/>
    <w:rsid w:val="000F0503"/>
    <w:rsid w:val="000F1BB7"/>
    <w:rsid w:val="000F4F93"/>
    <w:rsid w:val="00105490"/>
    <w:rsid w:val="00106456"/>
    <w:rsid w:val="001122BA"/>
    <w:rsid w:val="0011509D"/>
    <w:rsid w:val="00120B85"/>
    <w:rsid w:val="001224B5"/>
    <w:rsid w:val="001226CA"/>
    <w:rsid w:val="0012345C"/>
    <w:rsid w:val="00124074"/>
    <w:rsid w:val="00124868"/>
    <w:rsid w:val="00126B1F"/>
    <w:rsid w:val="0013027F"/>
    <w:rsid w:val="001333DC"/>
    <w:rsid w:val="00133D2A"/>
    <w:rsid w:val="001403CA"/>
    <w:rsid w:val="00140ADD"/>
    <w:rsid w:val="00146AC5"/>
    <w:rsid w:val="00150AB2"/>
    <w:rsid w:val="00150F50"/>
    <w:rsid w:val="00151E15"/>
    <w:rsid w:val="00154AE4"/>
    <w:rsid w:val="00156A2D"/>
    <w:rsid w:val="00162992"/>
    <w:rsid w:val="00163AB5"/>
    <w:rsid w:val="00163E5F"/>
    <w:rsid w:val="0016569D"/>
    <w:rsid w:val="00174615"/>
    <w:rsid w:val="001769FE"/>
    <w:rsid w:val="00180D45"/>
    <w:rsid w:val="00184EC3"/>
    <w:rsid w:val="00193569"/>
    <w:rsid w:val="00195D38"/>
    <w:rsid w:val="001A08FD"/>
    <w:rsid w:val="001A0AAD"/>
    <w:rsid w:val="001A19CE"/>
    <w:rsid w:val="001A22A9"/>
    <w:rsid w:val="001A4708"/>
    <w:rsid w:val="001A6E76"/>
    <w:rsid w:val="001B189A"/>
    <w:rsid w:val="001B6428"/>
    <w:rsid w:val="001C207A"/>
    <w:rsid w:val="001C2B4A"/>
    <w:rsid w:val="001C30D9"/>
    <w:rsid w:val="001C5C46"/>
    <w:rsid w:val="001D2685"/>
    <w:rsid w:val="001D3DF0"/>
    <w:rsid w:val="001D4371"/>
    <w:rsid w:val="001D4373"/>
    <w:rsid w:val="001D4BC2"/>
    <w:rsid w:val="001D4C5E"/>
    <w:rsid w:val="001D756E"/>
    <w:rsid w:val="001E1C23"/>
    <w:rsid w:val="001E31BE"/>
    <w:rsid w:val="001F0FE8"/>
    <w:rsid w:val="001F2D56"/>
    <w:rsid w:val="001F2EBF"/>
    <w:rsid w:val="001F3250"/>
    <w:rsid w:val="001F3451"/>
    <w:rsid w:val="001F6691"/>
    <w:rsid w:val="00203C39"/>
    <w:rsid w:val="00203D2F"/>
    <w:rsid w:val="00206BCB"/>
    <w:rsid w:val="002143DE"/>
    <w:rsid w:val="00215EA3"/>
    <w:rsid w:val="00216515"/>
    <w:rsid w:val="00217C2F"/>
    <w:rsid w:val="00221163"/>
    <w:rsid w:val="0023349E"/>
    <w:rsid w:val="00233907"/>
    <w:rsid w:val="00240EEA"/>
    <w:rsid w:val="00240F92"/>
    <w:rsid w:val="00242CA8"/>
    <w:rsid w:val="00246636"/>
    <w:rsid w:val="00250E95"/>
    <w:rsid w:val="00251A54"/>
    <w:rsid w:val="00253E4D"/>
    <w:rsid w:val="00254C51"/>
    <w:rsid w:val="002572F7"/>
    <w:rsid w:val="00260EF4"/>
    <w:rsid w:val="00262A41"/>
    <w:rsid w:val="0026405D"/>
    <w:rsid w:val="0027152E"/>
    <w:rsid w:val="0027360C"/>
    <w:rsid w:val="00274038"/>
    <w:rsid w:val="00274D21"/>
    <w:rsid w:val="00282AF5"/>
    <w:rsid w:val="00283167"/>
    <w:rsid w:val="00284DDF"/>
    <w:rsid w:val="00286E34"/>
    <w:rsid w:val="00290AC4"/>
    <w:rsid w:val="00291682"/>
    <w:rsid w:val="0029769F"/>
    <w:rsid w:val="002A05F0"/>
    <w:rsid w:val="002A5B3A"/>
    <w:rsid w:val="002A6D9F"/>
    <w:rsid w:val="002B172A"/>
    <w:rsid w:val="002B2138"/>
    <w:rsid w:val="002B52F2"/>
    <w:rsid w:val="002C361D"/>
    <w:rsid w:val="002C6885"/>
    <w:rsid w:val="002C7B8D"/>
    <w:rsid w:val="002D3519"/>
    <w:rsid w:val="002D63DB"/>
    <w:rsid w:val="002D680B"/>
    <w:rsid w:val="002E0AF4"/>
    <w:rsid w:val="002E156B"/>
    <w:rsid w:val="002E3318"/>
    <w:rsid w:val="002E4390"/>
    <w:rsid w:val="002E4637"/>
    <w:rsid w:val="002E563B"/>
    <w:rsid w:val="002F0E54"/>
    <w:rsid w:val="002F4514"/>
    <w:rsid w:val="002F4A9E"/>
    <w:rsid w:val="00300E3A"/>
    <w:rsid w:val="00300FC8"/>
    <w:rsid w:val="003017E4"/>
    <w:rsid w:val="0030180A"/>
    <w:rsid w:val="00303574"/>
    <w:rsid w:val="00304F90"/>
    <w:rsid w:val="00305C1F"/>
    <w:rsid w:val="0031341A"/>
    <w:rsid w:val="003169A7"/>
    <w:rsid w:val="00321061"/>
    <w:rsid w:val="003215D9"/>
    <w:rsid w:val="00321E6A"/>
    <w:rsid w:val="00323DBE"/>
    <w:rsid w:val="003246D8"/>
    <w:rsid w:val="0032549C"/>
    <w:rsid w:val="003307F6"/>
    <w:rsid w:val="00331234"/>
    <w:rsid w:val="0033271F"/>
    <w:rsid w:val="00332EFA"/>
    <w:rsid w:val="00333260"/>
    <w:rsid w:val="00333F52"/>
    <w:rsid w:val="003344EE"/>
    <w:rsid w:val="00335367"/>
    <w:rsid w:val="003354A3"/>
    <w:rsid w:val="00335E54"/>
    <w:rsid w:val="00344902"/>
    <w:rsid w:val="0034568C"/>
    <w:rsid w:val="00350F89"/>
    <w:rsid w:val="0035186C"/>
    <w:rsid w:val="00351969"/>
    <w:rsid w:val="00352D82"/>
    <w:rsid w:val="00352E0D"/>
    <w:rsid w:val="00360A24"/>
    <w:rsid w:val="003627CA"/>
    <w:rsid w:val="003633CC"/>
    <w:rsid w:val="00363CB1"/>
    <w:rsid w:val="0036439E"/>
    <w:rsid w:val="00364A0E"/>
    <w:rsid w:val="00367DAE"/>
    <w:rsid w:val="00371087"/>
    <w:rsid w:val="0037171F"/>
    <w:rsid w:val="00371725"/>
    <w:rsid w:val="003737F2"/>
    <w:rsid w:val="0037490C"/>
    <w:rsid w:val="00376771"/>
    <w:rsid w:val="00376FE4"/>
    <w:rsid w:val="00377E1D"/>
    <w:rsid w:val="0038049A"/>
    <w:rsid w:val="00380598"/>
    <w:rsid w:val="00385090"/>
    <w:rsid w:val="003850CD"/>
    <w:rsid w:val="00386B96"/>
    <w:rsid w:val="00392073"/>
    <w:rsid w:val="003939A8"/>
    <w:rsid w:val="003942A4"/>
    <w:rsid w:val="0039495F"/>
    <w:rsid w:val="00394D5E"/>
    <w:rsid w:val="00396710"/>
    <w:rsid w:val="00397D6B"/>
    <w:rsid w:val="003A53F3"/>
    <w:rsid w:val="003A7468"/>
    <w:rsid w:val="003A7B3F"/>
    <w:rsid w:val="003B193D"/>
    <w:rsid w:val="003B19C9"/>
    <w:rsid w:val="003B272C"/>
    <w:rsid w:val="003B44D0"/>
    <w:rsid w:val="003B75F1"/>
    <w:rsid w:val="003C429B"/>
    <w:rsid w:val="003D3107"/>
    <w:rsid w:val="003D4D6F"/>
    <w:rsid w:val="003F1A03"/>
    <w:rsid w:val="003F369A"/>
    <w:rsid w:val="003F388E"/>
    <w:rsid w:val="004006BD"/>
    <w:rsid w:val="004006EA"/>
    <w:rsid w:val="00403D6C"/>
    <w:rsid w:val="004061E8"/>
    <w:rsid w:val="0041741B"/>
    <w:rsid w:val="004232FF"/>
    <w:rsid w:val="004239B7"/>
    <w:rsid w:val="0042603B"/>
    <w:rsid w:val="00430532"/>
    <w:rsid w:val="00430DE8"/>
    <w:rsid w:val="0043287B"/>
    <w:rsid w:val="00433F2C"/>
    <w:rsid w:val="00433FC8"/>
    <w:rsid w:val="004367B4"/>
    <w:rsid w:val="0044369B"/>
    <w:rsid w:val="0044438A"/>
    <w:rsid w:val="00444498"/>
    <w:rsid w:val="004444F8"/>
    <w:rsid w:val="00444601"/>
    <w:rsid w:val="00451D35"/>
    <w:rsid w:val="00453311"/>
    <w:rsid w:val="004533ED"/>
    <w:rsid w:val="0045453A"/>
    <w:rsid w:val="00455269"/>
    <w:rsid w:val="00457737"/>
    <w:rsid w:val="004578A0"/>
    <w:rsid w:val="00463BD4"/>
    <w:rsid w:val="00464DB5"/>
    <w:rsid w:val="00466755"/>
    <w:rsid w:val="00466A75"/>
    <w:rsid w:val="004756A8"/>
    <w:rsid w:val="00480743"/>
    <w:rsid w:val="004849DB"/>
    <w:rsid w:val="004856D7"/>
    <w:rsid w:val="00486579"/>
    <w:rsid w:val="004871C9"/>
    <w:rsid w:val="00491FB5"/>
    <w:rsid w:val="004B3903"/>
    <w:rsid w:val="004B3BB5"/>
    <w:rsid w:val="004B5594"/>
    <w:rsid w:val="004C43BE"/>
    <w:rsid w:val="004C4739"/>
    <w:rsid w:val="004C676A"/>
    <w:rsid w:val="004E41A8"/>
    <w:rsid w:val="004E4F27"/>
    <w:rsid w:val="004E71CF"/>
    <w:rsid w:val="004F1E40"/>
    <w:rsid w:val="004F4B7E"/>
    <w:rsid w:val="00502B47"/>
    <w:rsid w:val="0050459F"/>
    <w:rsid w:val="00504A93"/>
    <w:rsid w:val="0052415D"/>
    <w:rsid w:val="00527D0F"/>
    <w:rsid w:val="00530099"/>
    <w:rsid w:val="00530AE2"/>
    <w:rsid w:val="00531824"/>
    <w:rsid w:val="00533CFA"/>
    <w:rsid w:val="0053424D"/>
    <w:rsid w:val="00545F30"/>
    <w:rsid w:val="005467A6"/>
    <w:rsid w:val="0054692C"/>
    <w:rsid w:val="00546974"/>
    <w:rsid w:val="0055145D"/>
    <w:rsid w:val="005528CB"/>
    <w:rsid w:val="00560BE6"/>
    <w:rsid w:val="00561BD7"/>
    <w:rsid w:val="00567049"/>
    <w:rsid w:val="0057009F"/>
    <w:rsid w:val="0057128E"/>
    <w:rsid w:val="00574758"/>
    <w:rsid w:val="005775AB"/>
    <w:rsid w:val="005817AA"/>
    <w:rsid w:val="00585441"/>
    <w:rsid w:val="005859A1"/>
    <w:rsid w:val="00586C2B"/>
    <w:rsid w:val="00587084"/>
    <w:rsid w:val="0059048C"/>
    <w:rsid w:val="00590CA9"/>
    <w:rsid w:val="005922F0"/>
    <w:rsid w:val="00592EE4"/>
    <w:rsid w:val="005945A5"/>
    <w:rsid w:val="00597829"/>
    <w:rsid w:val="005A15E4"/>
    <w:rsid w:val="005B34F1"/>
    <w:rsid w:val="005B4117"/>
    <w:rsid w:val="005B5991"/>
    <w:rsid w:val="005C19D8"/>
    <w:rsid w:val="005C2D1E"/>
    <w:rsid w:val="005C4535"/>
    <w:rsid w:val="005C50DB"/>
    <w:rsid w:val="005C5B81"/>
    <w:rsid w:val="005C71FA"/>
    <w:rsid w:val="005C7EE9"/>
    <w:rsid w:val="005D35C9"/>
    <w:rsid w:val="005D3AA9"/>
    <w:rsid w:val="005D6AA4"/>
    <w:rsid w:val="005E2C02"/>
    <w:rsid w:val="005E46FA"/>
    <w:rsid w:val="005E4D14"/>
    <w:rsid w:val="005E73FD"/>
    <w:rsid w:val="005E7B76"/>
    <w:rsid w:val="005F144B"/>
    <w:rsid w:val="005F1C7E"/>
    <w:rsid w:val="005F1E73"/>
    <w:rsid w:val="005F33A6"/>
    <w:rsid w:val="005F3549"/>
    <w:rsid w:val="005F3BBD"/>
    <w:rsid w:val="005F477D"/>
    <w:rsid w:val="005F5468"/>
    <w:rsid w:val="005F630E"/>
    <w:rsid w:val="00600B65"/>
    <w:rsid w:val="00602824"/>
    <w:rsid w:val="00606F51"/>
    <w:rsid w:val="00611526"/>
    <w:rsid w:val="006125B3"/>
    <w:rsid w:val="00612B72"/>
    <w:rsid w:val="006167FD"/>
    <w:rsid w:val="006175C9"/>
    <w:rsid w:val="00621695"/>
    <w:rsid w:val="0062547C"/>
    <w:rsid w:val="006265E4"/>
    <w:rsid w:val="006332F6"/>
    <w:rsid w:val="006364AD"/>
    <w:rsid w:val="006376C1"/>
    <w:rsid w:val="00637DFE"/>
    <w:rsid w:val="00643FF9"/>
    <w:rsid w:val="00650F30"/>
    <w:rsid w:val="00651270"/>
    <w:rsid w:val="00652ACA"/>
    <w:rsid w:val="006555E2"/>
    <w:rsid w:val="00656347"/>
    <w:rsid w:val="00656F99"/>
    <w:rsid w:val="00660954"/>
    <w:rsid w:val="0066338A"/>
    <w:rsid w:val="0066509C"/>
    <w:rsid w:val="00671060"/>
    <w:rsid w:val="00671B10"/>
    <w:rsid w:val="006725E9"/>
    <w:rsid w:val="00672C43"/>
    <w:rsid w:val="00673456"/>
    <w:rsid w:val="00676359"/>
    <w:rsid w:val="00677FC5"/>
    <w:rsid w:val="006805A6"/>
    <w:rsid w:val="00681FBF"/>
    <w:rsid w:val="00682E1E"/>
    <w:rsid w:val="006853A9"/>
    <w:rsid w:val="00686D0F"/>
    <w:rsid w:val="00686EBA"/>
    <w:rsid w:val="00690C7B"/>
    <w:rsid w:val="00691408"/>
    <w:rsid w:val="00693753"/>
    <w:rsid w:val="00693C41"/>
    <w:rsid w:val="00693D45"/>
    <w:rsid w:val="006962DE"/>
    <w:rsid w:val="0069775F"/>
    <w:rsid w:val="006A03E9"/>
    <w:rsid w:val="006A5865"/>
    <w:rsid w:val="006A6838"/>
    <w:rsid w:val="006B0360"/>
    <w:rsid w:val="006B0665"/>
    <w:rsid w:val="006B419E"/>
    <w:rsid w:val="006C112C"/>
    <w:rsid w:val="006C1EA5"/>
    <w:rsid w:val="006C26F8"/>
    <w:rsid w:val="006C34AD"/>
    <w:rsid w:val="006C3595"/>
    <w:rsid w:val="006C734A"/>
    <w:rsid w:val="006C7403"/>
    <w:rsid w:val="006D2A91"/>
    <w:rsid w:val="006D5110"/>
    <w:rsid w:val="006E0869"/>
    <w:rsid w:val="006F5709"/>
    <w:rsid w:val="006F641D"/>
    <w:rsid w:val="0070645E"/>
    <w:rsid w:val="0071148A"/>
    <w:rsid w:val="007157FE"/>
    <w:rsid w:val="00716DFE"/>
    <w:rsid w:val="00717775"/>
    <w:rsid w:val="00720DAF"/>
    <w:rsid w:val="00721BB9"/>
    <w:rsid w:val="00732040"/>
    <w:rsid w:val="00733533"/>
    <w:rsid w:val="007433AB"/>
    <w:rsid w:val="00744F6C"/>
    <w:rsid w:val="0074760B"/>
    <w:rsid w:val="00750C6A"/>
    <w:rsid w:val="007526F7"/>
    <w:rsid w:val="00753E79"/>
    <w:rsid w:val="0075574F"/>
    <w:rsid w:val="00757520"/>
    <w:rsid w:val="0076242D"/>
    <w:rsid w:val="0076269B"/>
    <w:rsid w:val="00766BF2"/>
    <w:rsid w:val="00771E1B"/>
    <w:rsid w:val="00774250"/>
    <w:rsid w:val="00775A3F"/>
    <w:rsid w:val="007808C0"/>
    <w:rsid w:val="007818BA"/>
    <w:rsid w:val="007820D3"/>
    <w:rsid w:val="0078437F"/>
    <w:rsid w:val="00784D80"/>
    <w:rsid w:val="0078625B"/>
    <w:rsid w:val="00787518"/>
    <w:rsid w:val="00790578"/>
    <w:rsid w:val="00792B3D"/>
    <w:rsid w:val="00795DB1"/>
    <w:rsid w:val="0079750B"/>
    <w:rsid w:val="00797B27"/>
    <w:rsid w:val="007A261A"/>
    <w:rsid w:val="007B0985"/>
    <w:rsid w:val="007B11D6"/>
    <w:rsid w:val="007B57A3"/>
    <w:rsid w:val="007C20E2"/>
    <w:rsid w:val="007C4AE7"/>
    <w:rsid w:val="007C64A3"/>
    <w:rsid w:val="007D2867"/>
    <w:rsid w:val="007D34E0"/>
    <w:rsid w:val="007E6955"/>
    <w:rsid w:val="007F1293"/>
    <w:rsid w:val="007F1B76"/>
    <w:rsid w:val="007F6773"/>
    <w:rsid w:val="007F6979"/>
    <w:rsid w:val="007F7725"/>
    <w:rsid w:val="008053E4"/>
    <w:rsid w:val="0080615D"/>
    <w:rsid w:val="00810397"/>
    <w:rsid w:val="0081283F"/>
    <w:rsid w:val="008144FE"/>
    <w:rsid w:val="00816796"/>
    <w:rsid w:val="00816862"/>
    <w:rsid w:val="00820D09"/>
    <w:rsid w:val="00832BA6"/>
    <w:rsid w:val="0083466F"/>
    <w:rsid w:val="00836AE0"/>
    <w:rsid w:val="00840639"/>
    <w:rsid w:val="00840F37"/>
    <w:rsid w:val="008435AB"/>
    <w:rsid w:val="00847CFC"/>
    <w:rsid w:val="0085471F"/>
    <w:rsid w:val="0086216B"/>
    <w:rsid w:val="0086444E"/>
    <w:rsid w:val="00870446"/>
    <w:rsid w:val="008722DE"/>
    <w:rsid w:val="0087316B"/>
    <w:rsid w:val="00874404"/>
    <w:rsid w:val="00875416"/>
    <w:rsid w:val="008773B1"/>
    <w:rsid w:val="00881318"/>
    <w:rsid w:val="00887257"/>
    <w:rsid w:val="008905E2"/>
    <w:rsid w:val="00890EB2"/>
    <w:rsid w:val="00891DE6"/>
    <w:rsid w:val="00891E29"/>
    <w:rsid w:val="00892E74"/>
    <w:rsid w:val="00892EB7"/>
    <w:rsid w:val="00893D67"/>
    <w:rsid w:val="008941AB"/>
    <w:rsid w:val="00895ADD"/>
    <w:rsid w:val="008A089F"/>
    <w:rsid w:val="008A1DF0"/>
    <w:rsid w:val="008A2713"/>
    <w:rsid w:val="008A3CA0"/>
    <w:rsid w:val="008A4E13"/>
    <w:rsid w:val="008A6607"/>
    <w:rsid w:val="008A7AC3"/>
    <w:rsid w:val="008C126B"/>
    <w:rsid w:val="008C636A"/>
    <w:rsid w:val="008D6286"/>
    <w:rsid w:val="008E05BA"/>
    <w:rsid w:val="008E26F4"/>
    <w:rsid w:val="008E68FB"/>
    <w:rsid w:val="008E6B1B"/>
    <w:rsid w:val="008E7882"/>
    <w:rsid w:val="008F1DE5"/>
    <w:rsid w:val="008F20DF"/>
    <w:rsid w:val="008F3C11"/>
    <w:rsid w:val="008F5DA1"/>
    <w:rsid w:val="009065A4"/>
    <w:rsid w:val="0091359A"/>
    <w:rsid w:val="00915441"/>
    <w:rsid w:val="0092028F"/>
    <w:rsid w:val="00922296"/>
    <w:rsid w:val="009223DD"/>
    <w:rsid w:val="009228E6"/>
    <w:rsid w:val="009349BF"/>
    <w:rsid w:val="00937574"/>
    <w:rsid w:val="00937953"/>
    <w:rsid w:val="00940B04"/>
    <w:rsid w:val="009445E8"/>
    <w:rsid w:val="00945700"/>
    <w:rsid w:val="00950DA6"/>
    <w:rsid w:val="00951470"/>
    <w:rsid w:val="0095183A"/>
    <w:rsid w:val="00952974"/>
    <w:rsid w:val="009570D0"/>
    <w:rsid w:val="009573F5"/>
    <w:rsid w:val="00957DAF"/>
    <w:rsid w:val="009628C6"/>
    <w:rsid w:val="00963CA8"/>
    <w:rsid w:val="00963E1F"/>
    <w:rsid w:val="00972E70"/>
    <w:rsid w:val="0098314E"/>
    <w:rsid w:val="0098398B"/>
    <w:rsid w:val="00990987"/>
    <w:rsid w:val="009912B5"/>
    <w:rsid w:val="0099281B"/>
    <w:rsid w:val="0099292E"/>
    <w:rsid w:val="0099357A"/>
    <w:rsid w:val="00993992"/>
    <w:rsid w:val="00996865"/>
    <w:rsid w:val="00996A93"/>
    <w:rsid w:val="00997293"/>
    <w:rsid w:val="009A01B4"/>
    <w:rsid w:val="009A2A73"/>
    <w:rsid w:val="009A3A5A"/>
    <w:rsid w:val="009A3BBE"/>
    <w:rsid w:val="009A40BB"/>
    <w:rsid w:val="009B0493"/>
    <w:rsid w:val="009B5841"/>
    <w:rsid w:val="009B7FF1"/>
    <w:rsid w:val="009C069D"/>
    <w:rsid w:val="009C15C9"/>
    <w:rsid w:val="009C18BD"/>
    <w:rsid w:val="009C3A06"/>
    <w:rsid w:val="009C500A"/>
    <w:rsid w:val="009D0734"/>
    <w:rsid w:val="009D323E"/>
    <w:rsid w:val="009D46EA"/>
    <w:rsid w:val="009E09EE"/>
    <w:rsid w:val="009E0F8B"/>
    <w:rsid w:val="009E2E63"/>
    <w:rsid w:val="009E355A"/>
    <w:rsid w:val="009E56E8"/>
    <w:rsid w:val="009E7123"/>
    <w:rsid w:val="009F045C"/>
    <w:rsid w:val="009F1ED8"/>
    <w:rsid w:val="009F5CC4"/>
    <w:rsid w:val="00A019C8"/>
    <w:rsid w:val="00A0351C"/>
    <w:rsid w:val="00A05CA1"/>
    <w:rsid w:val="00A136D5"/>
    <w:rsid w:val="00A15207"/>
    <w:rsid w:val="00A17977"/>
    <w:rsid w:val="00A20BD7"/>
    <w:rsid w:val="00A21D74"/>
    <w:rsid w:val="00A23087"/>
    <w:rsid w:val="00A313A6"/>
    <w:rsid w:val="00A3303D"/>
    <w:rsid w:val="00A33702"/>
    <w:rsid w:val="00A35A88"/>
    <w:rsid w:val="00A37D06"/>
    <w:rsid w:val="00A424E1"/>
    <w:rsid w:val="00A426CD"/>
    <w:rsid w:val="00A43A19"/>
    <w:rsid w:val="00A52BD5"/>
    <w:rsid w:val="00A541F9"/>
    <w:rsid w:val="00A5601E"/>
    <w:rsid w:val="00A62BF6"/>
    <w:rsid w:val="00A677E9"/>
    <w:rsid w:val="00A67AA4"/>
    <w:rsid w:val="00A71E13"/>
    <w:rsid w:val="00A7233B"/>
    <w:rsid w:val="00A747FA"/>
    <w:rsid w:val="00A75611"/>
    <w:rsid w:val="00A8221A"/>
    <w:rsid w:val="00A837B1"/>
    <w:rsid w:val="00A85A82"/>
    <w:rsid w:val="00A90196"/>
    <w:rsid w:val="00A90298"/>
    <w:rsid w:val="00A902BE"/>
    <w:rsid w:val="00A92E13"/>
    <w:rsid w:val="00A95E6A"/>
    <w:rsid w:val="00AA0B3C"/>
    <w:rsid w:val="00AA1816"/>
    <w:rsid w:val="00AA1E0F"/>
    <w:rsid w:val="00AB07CF"/>
    <w:rsid w:val="00AB235B"/>
    <w:rsid w:val="00AB4315"/>
    <w:rsid w:val="00AB570E"/>
    <w:rsid w:val="00AB5EC7"/>
    <w:rsid w:val="00AC1BFC"/>
    <w:rsid w:val="00AC3D1F"/>
    <w:rsid w:val="00AC7A27"/>
    <w:rsid w:val="00AE11ED"/>
    <w:rsid w:val="00AE497A"/>
    <w:rsid w:val="00AE49FE"/>
    <w:rsid w:val="00AE5433"/>
    <w:rsid w:val="00AE5D83"/>
    <w:rsid w:val="00AF589A"/>
    <w:rsid w:val="00AF6A67"/>
    <w:rsid w:val="00B013E1"/>
    <w:rsid w:val="00B0513E"/>
    <w:rsid w:val="00B15A30"/>
    <w:rsid w:val="00B21C5B"/>
    <w:rsid w:val="00B26A5C"/>
    <w:rsid w:val="00B305AC"/>
    <w:rsid w:val="00B363BF"/>
    <w:rsid w:val="00B37064"/>
    <w:rsid w:val="00B4302F"/>
    <w:rsid w:val="00B439E6"/>
    <w:rsid w:val="00B4566E"/>
    <w:rsid w:val="00B45B17"/>
    <w:rsid w:val="00B45DD1"/>
    <w:rsid w:val="00B47482"/>
    <w:rsid w:val="00B50F58"/>
    <w:rsid w:val="00B51C65"/>
    <w:rsid w:val="00B5234F"/>
    <w:rsid w:val="00B52EAE"/>
    <w:rsid w:val="00B544C1"/>
    <w:rsid w:val="00B61D19"/>
    <w:rsid w:val="00B62D06"/>
    <w:rsid w:val="00B67235"/>
    <w:rsid w:val="00B72AD1"/>
    <w:rsid w:val="00B74B23"/>
    <w:rsid w:val="00B756A2"/>
    <w:rsid w:val="00B75A1B"/>
    <w:rsid w:val="00B80184"/>
    <w:rsid w:val="00B843D3"/>
    <w:rsid w:val="00B85370"/>
    <w:rsid w:val="00B92B5E"/>
    <w:rsid w:val="00B953CD"/>
    <w:rsid w:val="00B971B9"/>
    <w:rsid w:val="00BA061C"/>
    <w:rsid w:val="00BA39E9"/>
    <w:rsid w:val="00BA479A"/>
    <w:rsid w:val="00BA613F"/>
    <w:rsid w:val="00BB5381"/>
    <w:rsid w:val="00BD00C8"/>
    <w:rsid w:val="00BD0820"/>
    <w:rsid w:val="00BE0A5F"/>
    <w:rsid w:val="00BE631F"/>
    <w:rsid w:val="00BF0BCD"/>
    <w:rsid w:val="00BF3B66"/>
    <w:rsid w:val="00BF5602"/>
    <w:rsid w:val="00BF5E5B"/>
    <w:rsid w:val="00C00CEF"/>
    <w:rsid w:val="00C0561C"/>
    <w:rsid w:val="00C06001"/>
    <w:rsid w:val="00C07B3D"/>
    <w:rsid w:val="00C15D32"/>
    <w:rsid w:val="00C31E8D"/>
    <w:rsid w:val="00C3294A"/>
    <w:rsid w:val="00C3495C"/>
    <w:rsid w:val="00C34F39"/>
    <w:rsid w:val="00C364A3"/>
    <w:rsid w:val="00C36D4B"/>
    <w:rsid w:val="00C40250"/>
    <w:rsid w:val="00C41955"/>
    <w:rsid w:val="00C41B35"/>
    <w:rsid w:val="00C42461"/>
    <w:rsid w:val="00C43432"/>
    <w:rsid w:val="00C47773"/>
    <w:rsid w:val="00C56CD4"/>
    <w:rsid w:val="00C571ED"/>
    <w:rsid w:val="00C60921"/>
    <w:rsid w:val="00C6164C"/>
    <w:rsid w:val="00C63174"/>
    <w:rsid w:val="00C63A35"/>
    <w:rsid w:val="00C63E0A"/>
    <w:rsid w:val="00C64510"/>
    <w:rsid w:val="00C66512"/>
    <w:rsid w:val="00C708FA"/>
    <w:rsid w:val="00C730E5"/>
    <w:rsid w:val="00C77E39"/>
    <w:rsid w:val="00C81B13"/>
    <w:rsid w:val="00C8247C"/>
    <w:rsid w:val="00C83576"/>
    <w:rsid w:val="00C85A8D"/>
    <w:rsid w:val="00C92FE1"/>
    <w:rsid w:val="00C94FA9"/>
    <w:rsid w:val="00C96BF3"/>
    <w:rsid w:val="00CA072C"/>
    <w:rsid w:val="00CA1B2D"/>
    <w:rsid w:val="00CA2BD7"/>
    <w:rsid w:val="00CA4709"/>
    <w:rsid w:val="00CB04B1"/>
    <w:rsid w:val="00CB3278"/>
    <w:rsid w:val="00CB63D0"/>
    <w:rsid w:val="00CB66BE"/>
    <w:rsid w:val="00CB7ADA"/>
    <w:rsid w:val="00CC0037"/>
    <w:rsid w:val="00CC0A3C"/>
    <w:rsid w:val="00CC277E"/>
    <w:rsid w:val="00CC7046"/>
    <w:rsid w:val="00CC7732"/>
    <w:rsid w:val="00CD07D7"/>
    <w:rsid w:val="00CD0C0E"/>
    <w:rsid w:val="00CD167D"/>
    <w:rsid w:val="00CD5151"/>
    <w:rsid w:val="00CD729C"/>
    <w:rsid w:val="00CE1CA6"/>
    <w:rsid w:val="00CE3C18"/>
    <w:rsid w:val="00CE4B47"/>
    <w:rsid w:val="00CE5E62"/>
    <w:rsid w:val="00CF0B4D"/>
    <w:rsid w:val="00CF5EEE"/>
    <w:rsid w:val="00CF76CA"/>
    <w:rsid w:val="00D03600"/>
    <w:rsid w:val="00D040C6"/>
    <w:rsid w:val="00D058B5"/>
    <w:rsid w:val="00D05C45"/>
    <w:rsid w:val="00D109D9"/>
    <w:rsid w:val="00D14337"/>
    <w:rsid w:val="00D145C7"/>
    <w:rsid w:val="00D15879"/>
    <w:rsid w:val="00D23448"/>
    <w:rsid w:val="00D234FC"/>
    <w:rsid w:val="00D24154"/>
    <w:rsid w:val="00D3028F"/>
    <w:rsid w:val="00D32FAB"/>
    <w:rsid w:val="00D342EA"/>
    <w:rsid w:val="00D345C9"/>
    <w:rsid w:val="00D41A8D"/>
    <w:rsid w:val="00D4249D"/>
    <w:rsid w:val="00D43293"/>
    <w:rsid w:val="00D50702"/>
    <w:rsid w:val="00D52710"/>
    <w:rsid w:val="00D56115"/>
    <w:rsid w:val="00D562C3"/>
    <w:rsid w:val="00D5769C"/>
    <w:rsid w:val="00D57FEF"/>
    <w:rsid w:val="00D60D64"/>
    <w:rsid w:val="00D63577"/>
    <w:rsid w:val="00D71B96"/>
    <w:rsid w:val="00D76654"/>
    <w:rsid w:val="00D81A87"/>
    <w:rsid w:val="00D81F74"/>
    <w:rsid w:val="00D83A48"/>
    <w:rsid w:val="00D85A33"/>
    <w:rsid w:val="00DA092E"/>
    <w:rsid w:val="00DA478A"/>
    <w:rsid w:val="00DB0235"/>
    <w:rsid w:val="00DB049E"/>
    <w:rsid w:val="00DB57C3"/>
    <w:rsid w:val="00DB68E8"/>
    <w:rsid w:val="00DC2D74"/>
    <w:rsid w:val="00DC319E"/>
    <w:rsid w:val="00DC74E2"/>
    <w:rsid w:val="00DD0D9B"/>
    <w:rsid w:val="00DD2CE1"/>
    <w:rsid w:val="00DD35C5"/>
    <w:rsid w:val="00DD7148"/>
    <w:rsid w:val="00DD7FE9"/>
    <w:rsid w:val="00DF06F2"/>
    <w:rsid w:val="00DF079C"/>
    <w:rsid w:val="00DF1B88"/>
    <w:rsid w:val="00DF44A5"/>
    <w:rsid w:val="00DF77B6"/>
    <w:rsid w:val="00E002E0"/>
    <w:rsid w:val="00E006C8"/>
    <w:rsid w:val="00E0203D"/>
    <w:rsid w:val="00E060A1"/>
    <w:rsid w:val="00E10357"/>
    <w:rsid w:val="00E12171"/>
    <w:rsid w:val="00E1335A"/>
    <w:rsid w:val="00E13997"/>
    <w:rsid w:val="00E22BAF"/>
    <w:rsid w:val="00E23B3C"/>
    <w:rsid w:val="00E24280"/>
    <w:rsid w:val="00E4145D"/>
    <w:rsid w:val="00E42060"/>
    <w:rsid w:val="00E429CE"/>
    <w:rsid w:val="00E43DFB"/>
    <w:rsid w:val="00E5213A"/>
    <w:rsid w:val="00E55B42"/>
    <w:rsid w:val="00E6011E"/>
    <w:rsid w:val="00E60F24"/>
    <w:rsid w:val="00E61BEC"/>
    <w:rsid w:val="00E61E85"/>
    <w:rsid w:val="00E62621"/>
    <w:rsid w:val="00E633E8"/>
    <w:rsid w:val="00E716AF"/>
    <w:rsid w:val="00E74AC0"/>
    <w:rsid w:val="00E77927"/>
    <w:rsid w:val="00E830B2"/>
    <w:rsid w:val="00E834C9"/>
    <w:rsid w:val="00E90C08"/>
    <w:rsid w:val="00E91130"/>
    <w:rsid w:val="00E9128D"/>
    <w:rsid w:val="00E959D5"/>
    <w:rsid w:val="00EA08EC"/>
    <w:rsid w:val="00EA3D26"/>
    <w:rsid w:val="00EA7711"/>
    <w:rsid w:val="00EB069C"/>
    <w:rsid w:val="00EB5EEA"/>
    <w:rsid w:val="00EB695E"/>
    <w:rsid w:val="00EC125B"/>
    <w:rsid w:val="00EC1FEA"/>
    <w:rsid w:val="00EC796C"/>
    <w:rsid w:val="00ED154D"/>
    <w:rsid w:val="00ED1D5C"/>
    <w:rsid w:val="00ED459E"/>
    <w:rsid w:val="00ED61D0"/>
    <w:rsid w:val="00EE2B34"/>
    <w:rsid w:val="00EE4F64"/>
    <w:rsid w:val="00EE4F85"/>
    <w:rsid w:val="00EE5B58"/>
    <w:rsid w:val="00EF2A7C"/>
    <w:rsid w:val="00EF389B"/>
    <w:rsid w:val="00EF47B7"/>
    <w:rsid w:val="00EF590B"/>
    <w:rsid w:val="00EF7D0C"/>
    <w:rsid w:val="00F01EB9"/>
    <w:rsid w:val="00F03205"/>
    <w:rsid w:val="00F0396B"/>
    <w:rsid w:val="00F05A40"/>
    <w:rsid w:val="00F11044"/>
    <w:rsid w:val="00F132E2"/>
    <w:rsid w:val="00F143AC"/>
    <w:rsid w:val="00F227C7"/>
    <w:rsid w:val="00F22D3E"/>
    <w:rsid w:val="00F22E7E"/>
    <w:rsid w:val="00F230B4"/>
    <w:rsid w:val="00F244A2"/>
    <w:rsid w:val="00F27B59"/>
    <w:rsid w:val="00F27C11"/>
    <w:rsid w:val="00F32F84"/>
    <w:rsid w:val="00F37180"/>
    <w:rsid w:val="00F41C7B"/>
    <w:rsid w:val="00F41F36"/>
    <w:rsid w:val="00F43440"/>
    <w:rsid w:val="00F451D7"/>
    <w:rsid w:val="00F45900"/>
    <w:rsid w:val="00F477B4"/>
    <w:rsid w:val="00F5135C"/>
    <w:rsid w:val="00F528F7"/>
    <w:rsid w:val="00F53258"/>
    <w:rsid w:val="00F62308"/>
    <w:rsid w:val="00F677D3"/>
    <w:rsid w:val="00F71BF0"/>
    <w:rsid w:val="00F71FA6"/>
    <w:rsid w:val="00F72070"/>
    <w:rsid w:val="00F747C1"/>
    <w:rsid w:val="00F7769F"/>
    <w:rsid w:val="00F7788B"/>
    <w:rsid w:val="00F84B40"/>
    <w:rsid w:val="00F938B3"/>
    <w:rsid w:val="00F95CE2"/>
    <w:rsid w:val="00F96CE5"/>
    <w:rsid w:val="00FA1005"/>
    <w:rsid w:val="00FA24CE"/>
    <w:rsid w:val="00FB2C76"/>
    <w:rsid w:val="00FB3757"/>
    <w:rsid w:val="00FB4BAC"/>
    <w:rsid w:val="00FB78D1"/>
    <w:rsid w:val="00FC0273"/>
    <w:rsid w:val="00FC13B2"/>
    <w:rsid w:val="00FD02DE"/>
    <w:rsid w:val="00FD5F5B"/>
    <w:rsid w:val="00FD70EA"/>
    <w:rsid w:val="00FE0639"/>
    <w:rsid w:val="00FE46F8"/>
    <w:rsid w:val="00FE57D8"/>
    <w:rsid w:val="00FF246C"/>
    <w:rsid w:val="00FF4840"/>
    <w:rsid w:val="00FF5EC0"/>
    <w:rsid w:val="00FF7B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CB1"/>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DD2C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DD2CE1"/>
    <w:rPr>
      <w:b/>
      <w:bCs/>
    </w:rPr>
  </w:style>
  <w:style w:type="character" w:styleId="Hyperlink">
    <w:name w:val="Hyperlink"/>
    <w:basedOn w:val="DefaultParagraphFont"/>
    <w:uiPriority w:val="99"/>
    <w:semiHidden/>
    <w:rsid w:val="00DD2CE1"/>
    <w:rPr>
      <w:color w:val="0000FF"/>
      <w:u w:val="single"/>
    </w:rPr>
  </w:style>
  <w:style w:type="character" w:customStyle="1" w:styleId="im">
    <w:name w:val="im"/>
    <w:basedOn w:val="DefaultParagraphFont"/>
    <w:uiPriority w:val="99"/>
    <w:rsid w:val="00957DAF"/>
  </w:style>
  <w:style w:type="paragraph" w:styleId="Header">
    <w:name w:val="header"/>
    <w:basedOn w:val="Normal"/>
    <w:link w:val="HeaderChar"/>
    <w:uiPriority w:val="99"/>
    <w:rsid w:val="004006E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006EA"/>
  </w:style>
  <w:style w:type="paragraph" w:styleId="Footer">
    <w:name w:val="footer"/>
    <w:basedOn w:val="Normal"/>
    <w:link w:val="FooterChar"/>
    <w:uiPriority w:val="99"/>
    <w:rsid w:val="004006E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006EA"/>
  </w:style>
  <w:style w:type="paragraph" w:styleId="ListParagraph">
    <w:name w:val="List Paragraph"/>
    <w:basedOn w:val="Normal"/>
    <w:uiPriority w:val="99"/>
    <w:qFormat/>
    <w:rsid w:val="00D57FEF"/>
    <w:pPr>
      <w:ind w:left="720"/>
    </w:pPr>
  </w:style>
  <w:style w:type="character" w:customStyle="1" w:styleId="il">
    <w:name w:val="il"/>
    <w:basedOn w:val="DefaultParagraphFont"/>
    <w:uiPriority w:val="99"/>
    <w:rsid w:val="0071148A"/>
  </w:style>
</w:styles>
</file>

<file path=word/webSettings.xml><?xml version="1.0" encoding="utf-8"?>
<w:webSettings xmlns:r="http://schemas.openxmlformats.org/officeDocument/2006/relationships" xmlns:w="http://schemas.openxmlformats.org/wordprocessingml/2006/main">
  <w:divs>
    <w:div w:id="1077820701">
      <w:marLeft w:val="0"/>
      <w:marRight w:val="0"/>
      <w:marTop w:val="0"/>
      <w:marBottom w:val="0"/>
      <w:divBdr>
        <w:top w:val="none" w:sz="0" w:space="0" w:color="auto"/>
        <w:left w:val="none" w:sz="0" w:space="0" w:color="auto"/>
        <w:bottom w:val="none" w:sz="0" w:space="0" w:color="auto"/>
        <w:right w:val="none" w:sz="0" w:space="0" w:color="auto"/>
      </w:divBdr>
    </w:div>
    <w:div w:id="1077820703">
      <w:marLeft w:val="0"/>
      <w:marRight w:val="0"/>
      <w:marTop w:val="0"/>
      <w:marBottom w:val="0"/>
      <w:divBdr>
        <w:top w:val="none" w:sz="0" w:space="0" w:color="auto"/>
        <w:left w:val="none" w:sz="0" w:space="0" w:color="auto"/>
        <w:bottom w:val="none" w:sz="0" w:space="0" w:color="auto"/>
        <w:right w:val="none" w:sz="0" w:space="0" w:color="auto"/>
      </w:divBdr>
    </w:div>
    <w:div w:id="1077820704">
      <w:marLeft w:val="0"/>
      <w:marRight w:val="0"/>
      <w:marTop w:val="0"/>
      <w:marBottom w:val="0"/>
      <w:divBdr>
        <w:top w:val="none" w:sz="0" w:space="0" w:color="auto"/>
        <w:left w:val="none" w:sz="0" w:space="0" w:color="auto"/>
        <w:bottom w:val="none" w:sz="0" w:space="0" w:color="auto"/>
        <w:right w:val="none" w:sz="0" w:space="0" w:color="auto"/>
      </w:divBdr>
    </w:div>
    <w:div w:id="1077820705">
      <w:marLeft w:val="0"/>
      <w:marRight w:val="0"/>
      <w:marTop w:val="0"/>
      <w:marBottom w:val="0"/>
      <w:divBdr>
        <w:top w:val="none" w:sz="0" w:space="0" w:color="auto"/>
        <w:left w:val="none" w:sz="0" w:space="0" w:color="auto"/>
        <w:bottom w:val="none" w:sz="0" w:space="0" w:color="auto"/>
        <w:right w:val="none" w:sz="0" w:space="0" w:color="auto"/>
      </w:divBdr>
    </w:div>
    <w:div w:id="1077820706">
      <w:marLeft w:val="0"/>
      <w:marRight w:val="0"/>
      <w:marTop w:val="0"/>
      <w:marBottom w:val="0"/>
      <w:divBdr>
        <w:top w:val="none" w:sz="0" w:space="0" w:color="auto"/>
        <w:left w:val="none" w:sz="0" w:space="0" w:color="auto"/>
        <w:bottom w:val="none" w:sz="0" w:space="0" w:color="auto"/>
        <w:right w:val="none" w:sz="0" w:space="0" w:color="auto"/>
      </w:divBdr>
    </w:div>
    <w:div w:id="1077820707">
      <w:marLeft w:val="0"/>
      <w:marRight w:val="0"/>
      <w:marTop w:val="0"/>
      <w:marBottom w:val="0"/>
      <w:divBdr>
        <w:top w:val="none" w:sz="0" w:space="0" w:color="auto"/>
        <w:left w:val="none" w:sz="0" w:space="0" w:color="auto"/>
        <w:bottom w:val="none" w:sz="0" w:space="0" w:color="auto"/>
        <w:right w:val="none" w:sz="0" w:space="0" w:color="auto"/>
      </w:divBdr>
    </w:div>
    <w:div w:id="1077820708">
      <w:marLeft w:val="0"/>
      <w:marRight w:val="0"/>
      <w:marTop w:val="0"/>
      <w:marBottom w:val="0"/>
      <w:divBdr>
        <w:top w:val="none" w:sz="0" w:space="0" w:color="auto"/>
        <w:left w:val="none" w:sz="0" w:space="0" w:color="auto"/>
        <w:bottom w:val="none" w:sz="0" w:space="0" w:color="auto"/>
        <w:right w:val="none" w:sz="0" w:space="0" w:color="auto"/>
      </w:divBdr>
    </w:div>
    <w:div w:id="1077820709">
      <w:marLeft w:val="0"/>
      <w:marRight w:val="0"/>
      <w:marTop w:val="0"/>
      <w:marBottom w:val="0"/>
      <w:divBdr>
        <w:top w:val="none" w:sz="0" w:space="0" w:color="auto"/>
        <w:left w:val="none" w:sz="0" w:space="0" w:color="auto"/>
        <w:bottom w:val="none" w:sz="0" w:space="0" w:color="auto"/>
        <w:right w:val="none" w:sz="0" w:space="0" w:color="auto"/>
      </w:divBdr>
    </w:div>
    <w:div w:id="1077820710">
      <w:marLeft w:val="0"/>
      <w:marRight w:val="0"/>
      <w:marTop w:val="0"/>
      <w:marBottom w:val="0"/>
      <w:divBdr>
        <w:top w:val="none" w:sz="0" w:space="0" w:color="auto"/>
        <w:left w:val="none" w:sz="0" w:space="0" w:color="auto"/>
        <w:bottom w:val="none" w:sz="0" w:space="0" w:color="auto"/>
        <w:right w:val="none" w:sz="0" w:space="0" w:color="auto"/>
      </w:divBdr>
      <w:divsChild>
        <w:div w:id="1077820702">
          <w:marLeft w:val="0"/>
          <w:marRight w:val="0"/>
          <w:marTop w:val="0"/>
          <w:marBottom w:val="0"/>
          <w:divBdr>
            <w:top w:val="none" w:sz="0" w:space="0" w:color="auto"/>
            <w:left w:val="none" w:sz="0" w:space="0" w:color="auto"/>
            <w:bottom w:val="none" w:sz="0" w:space="0" w:color="auto"/>
            <w:right w:val="none" w:sz="0" w:space="0" w:color="auto"/>
          </w:divBdr>
        </w:div>
      </w:divsChild>
    </w:div>
    <w:div w:id="1077820711">
      <w:marLeft w:val="0"/>
      <w:marRight w:val="0"/>
      <w:marTop w:val="0"/>
      <w:marBottom w:val="0"/>
      <w:divBdr>
        <w:top w:val="none" w:sz="0" w:space="0" w:color="auto"/>
        <w:left w:val="none" w:sz="0" w:space="0" w:color="auto"/>
        <w:bottom w:val="none" w:sz="0" w:space="0" w:color="auto"/>
        <w:right w:val="none" w:sz="0" w:space="0" w:color="auto"/>
      </w:divBdr>
    </w:div>
    <w:div w:id="1077820712">
      <w:marLeft w:val="0"/>
      <w:marRight w:val="0"/>
      <w:marTop w:val="0"/>
      <w:marBottom w:val="0"/>
      <w:divBdr>
        <w:top w:val="none" w:sz="0" w:space="0" w:color="auto"/>
        <w:left w:val="none" w:sz="0" w:space="0" w:color="auto"/>
        <w:bottom w:val="none" w:sz="0" w:space="0" w:color="auto"/>
        <w:right w:val="none" w:sz="0" w:space="0" w:color="auto"/>
      </w:divBdr>
    </w:div>
    <w:div w:id="1077820713">
      <w:marLeft w:val="0"/>
      <w:marRight w:val="0"/>
      <w:marTop w:val="0"/>
      <w:marBottom w:val="0"/>
      <w:divBdr>
        <w:top w:val="none" w:sz="0" w:space="0" w:color="auto"/>
        <w:left w:val="none" w:sz="0" w:space="0" w:color="auto"/>
        <w:bottom w:val="none" w:sz="0" w:space="0" w:color="auto"/>
        <w:right w:val="none" w:sz="0" w:space="0" w:color="auto"/>
      </w:divBdr>
    </w:div>
    <w:div w:id="1077820714">
      <w:marLeft w:val="0"/>
      <w:marRight w:val="0"/>
      <w:marTop w:val="0"/>
      <w:marBottom w:val="0"/>
      <w:divBdr>
        <w:top w:val="none" w:sz="0" w:space="0" w:color="auto"/>
        <w:left w:val="none" w:sz="0" w:space="0" w:color="auto"/>
        <w:bottom w:val="none" w:sz="0" w:space="0" w:color="auto"/>
        <w:right w:val="none" w:sz="0" w:space="0" w:color="auto"/>
      </w:divBdr>
    </w:div>
    <w:div w:id="1077820715">
      <w:marLeft w:val="0"/>
      <w:marRight w:val="0"/>
      <w:marTop w:val="0"/>
      <w:marBottom w:val="0"/>
      <w:divBdr>
        <w:top w:val="none" w:sz="0" w:space="0" w:color="auto"/>
        <w:left w:val="none" w:sz="0" w:space="0" w:color="auto"/>
        <w:bottom w:val="none" w:sz="0" w:space="0" w:color="auto"/>
        <w:right w:val="none" w:sz="0" w:space="0" w:color="auto"/>
      </w:divBdr>
    </w:div>
    <w:div w:id="1077820716">
      <w:marLeft w:val="0"/>
      <w:marRight w:val="0"/>
      <w:marTop w:val="0"/>
      <w:marBottom w:val="0"/>
      <w:divBdr>
        <w:top w:val="none" w:sz="0" w:space="0" w:color="auto"/>
        <w:left w:val="none" w:sz="0" w:space="0" w:color="auto"/>
        <w:bottom w:val="none" w:sz="0" w:space="0" w:color="auto"/>
        <w:right w:val="none" w:sz="0" w:space="0" w:color="auto"/>
      </w:divBdr>
    </w:div>
    <w:div w:id="1077820717">
      <w:marLeft w:val="0"/>
      <w:marRight w:val="0"/>
      <w:marTop w:val="0"/>
      <w:marBottom w:val="0"/>
      <w:divBdr>
        <w:top w:val="none" w:sz="0" w:space="0" w:color="auto"/>
        <w:left w:val="none" w:sz="0" w:space="0" w:color="auto"/>
        <w:bottom w:val="none" w:sz="0" w:space="0" w:color="auto"/>
        <w:right w:val="none" w:sz="0" w:space="0" w:color="auto"/>
      </w:divBdr>
    </w:div>
    <w:div w:id="10778207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1008</Words>
  <Characters>5748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Judge's Report - Term 2, 2022</dc:title>
  <dc:subject/>
  <dc:creator>Rebecca Fraser</dc:creator>
  <cp:keywords/>
  <dc:description/>
  <cp:lastModifiedBy>Joe Novella</cp:lastModifiedBy>
  <cp:revision>2</cp:revision>
  <dcterms:created xsi:type="dcterms:W3CDTF">2022-07-22T01:59:00Z</dcterms:created>
  <dcterms:modified xsi:type="dcterms:W3CDTF">2022-07-22T01:59:00Z</dcterms:modified>
</cp:coreProperties>
</file>